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F4234" w:rsidRDefault="001A530B" w:rsidP="00C75EA1">
      <w:pPr>
        <w:pStyle w:val="Heading1"/>
        <w:rPr>
          <w:noProof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-276918</wp:posOffset>
            </wp:positionH>
            <wp:positionV relativeFrom="paragraph">
              <wp:posOffset>-511233</wp:posOffset>
            </wp:positionV>
            <wp:extent cx="960178" cy="982661"/>
            <wp:effectExtent l="0" t="0" r="0" b="825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labama Great Seal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0178" cy="9826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67A4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1" layoutInCell="0" allowOverlap="1">
                <wp:simplePos x="0" y="0"/>
                <wp:positionH relativeFrom="column">
                  <wp:posOffset>1371600</wp:posOffset>
                </wp:positionH>
                <wp:positionV relativeFrom="page">
                  <wp:posOffset>647065</wp:posOffset>
                </wp:positionV>
                <wp:extent cx="3291840" cy="2028825"/>
                <wp:effectExtent l="0" t="0" r="22860" b="28575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1840" cy="20288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F4234" w:rsidRDefault="001F4234">
                            <w:pPr>
                              <w:pStyle w:val="Heading1"/>
                            </w:pPr>
                            <w:r>
                              <w:t xml:space="preserve"> ALABAMA</w:t>
                            </w:r>
                          </w:p>
                          <w:p w:rsidR="003E6385" w:rsidRDefault="001F4234" w:rsidP="003E6385">
                            <w:pPr>
                              <w:pStyle w:val="Heading2"/>
                              <w:rPr>
                                <w:smallCaps/>
                                <w:sz w:val="32"/>
                              </w:rPr>
                            </w:pPr>
                            <w:r>
                              <w:rPr>
                                <w:smallCaps/>
                                <w:sz w:val="32"/>
                              </w:rPr>
                              <w:t>Department of Insurance</w:t>
                            </w:r>
                          </w:p>
                          <w:p w:rsidR="003E6385" w:rsidRPr="003E6385" w:rsidRDefault="003E6385" w:rsidP="003E6385">
                            <w:pPr>
                              <w:pStyle w:val="Heading2"/>
                              <w:rPr>
                                <w:smallCaps/>
                                <w:sz w:val="26"/>
                                <w:szCs w:val="26"/>
                              </w:rPr>
                            </w:pPr>
                            <w:r w:rsidRPr="003E6385">
                              <w:rPr>
                                <w:sz w:val="26"/>
                                <w:szCs w:val="26"/>
                              </w:rPr>
                              <w:t>CRIMINAL INVESTIGATIONS DIVISION</w:t>
                            </w:r>
                          </w:p>
                          <w:p w:rsidR="00D37C50" w:rsidRPr="003E6385" w:rsidRDefault="00D37C50" w:rsidP="00D37C50">
                            <w:pPr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r w:rsidRPr="003E6385">
                              <w:rPr>
                                <w:sz w:val="26"/>
                                <w:szCs w:val="26"/>
                              </w:rPr>
                              <w:t>STATE FIRE MARSHAL’S OFFICE</w:t>
                            </w:r>
                          </w:p>
                          <w:p w:rsidR="001F4234" w:rsidRDefault="00D37C50">
                            <w:pPr>
                              <w:pStyle w:val="Heading3"/>
                              <w:rPr>
                                <w:smallCaps/>
                                <w:sz w:val="26"/>
                              </w:rPr>
                            </w:pPr>
                            <w:r>
                              <w:rPr>
                                <w:smallCaps/>
                                <w:sz w:val="26"/>
                              </w:rPr>
                              <w:t>201 Monroe Street, Suite 179</w:t>
                            </w:r>
                            <w:r w:rsidR="001F4234">
                              <w:rPr>
                                <w:smallCaps/>
                                <w:sz w:val="26"/>
                              </w:rPr>
                              <w:t>0</w:t>
                            </w:r>
                          </w:p>
                          <w:p w:rsidR="001F4234" w:rsidRDefault="00282438">
                            <w:pPr>
                              <w:pStyle w:val="Heading4"/>
                              <w:rPr>
                                <w:smallCaps/>
                              </w:rPr>
                            </w:pPr>
                            <w:r>
                              <w:rPr>
                                <w:smallCaps/>
                              </w:rPr>
                              <w:t>Post Office Box 303352</w:t>
                            </w:r>
                          </w:p>
                          <w:p w:rsidR="001F4234" w:rsidRPr="003E6385" w:rsidRDefault="001F4234">
                            <w:pPr>
                              <w:pStyle w:val="Heading2"/>
                              <w:rPr>
                                <w:smallCaps/>
                                <w:sz w:val="26"/>
                                <w:szCs w:val="26"/>
                              </w:rPr>
                            </w:pPr>
                            <w:r w:rsidRPr="003E6385">
                              <w:rPr>
                                <w:smallCaps/>
                                <w:sz w:val="26"/>
                                <w:szCs w:val="26"/>
                              </w:rPr>
                              <w:t>Montgomery, Alabama 36130-335</w:t>
                            </w:r>
                            <w:r w:rsidR="00282438" w:rsidRPr="003E6385">
                              <w:rPr>
                                <w:smallCaps/>
                                <w:sz w:val="26"/>
                                <w:szCs w:val="26"/>
                              </w:rPr>
                              <w:t>2</w:t>
                            </w:r>
                          </w:p>
                          <w:p w:rsidR="001F4234" w:rsidRDefault="001F4234">
                            <w:pPr>
                              <w:pStyle w:val="Heading3"/>
                              <w:rPr>
                                <w:smallCaps/>
                                <w:sz w:val="22"/>
                              </w:rPr>
                            </w:pPr>
                            <w:r>
                              <w:rPr>
                                <w:smallCaps/>
                                <w:sz w:val="22"/>
                              </w:rPr>
                              <w:t xml:space="preserve">Telephone: (334) </w:t>
                            </w:r>
                            <w:r w:rsidR="00147FBC">
                              <w:rPr>
                                <w:smallCaps/>
                                <w:sz w:val="22"/>
                              </w:rPr>
                              <w:t>241-4166</w:t>
                            </w:r>
                          </w:p>
                          <w:p w:rsidR="001F4234" w:rsidRDefault="001F4234">
                            <w:pPr>
                              <w:jc w:val="center"/>
                              <w:rPr>
                                <w:smallCaps/>
                                <w:sz w:val="22"/>
                              </w:rPr>
                            </w:pPr>
                            <w:r>
                              <w:rPr>
                                <w:smallCaps/>
                                <w:sz w:val="22"/>
                              </w:rPr>
                              <w:t>Facsimile:  (334) 241-41</w:t>
                            </w:r>
                            <w:r w:rsidR="00147FBC">
                              <w:rPr>
                                <w:smallCaps/>
                                <w:sz w:val="22"/>
                              </w:rPr>
                              <w:t>58</w:t>
                            </w:r>
                          </w:p>
                          <w:p w:rsidR="001F4234" w:rsidRDefault="001F4234">
                            <w:pPr>
                              <w:jc w:val="center"/>
                              <w:rPr>
                                <w:smallCaps/>
                                <w:sz w:val="22"/>
                              </w:rPr>
                            </w:pPr>
                            <w:r>
                              <w:rPr>
                                <w:smallCaps/>
                                <w:sz w:val="22"/>
                              </w:rPr>
                              <w:t xml:space="preserve">Internet:  </w:t>
                            </w:r>
                            <w:r>
                              <w:rPr>
                                <w:sz w:val="22"/>
                              </w:rPr>
                              <w:t>www.</w:t>
                            </w:r>
                            <w:r w:rsidR="00282438">
                              <w:rPr>
                                <w:sz w:val="22"/>
                              </w:rPr>
                              <w:t>firemarshal.alabama</w:t>
                            </w:r>
                            <w:r>
                              <w:rPr>
                                <w:sz w:val="22"/>
                              </w:rPr>
                              <w:t>.</w:t>
                            </w:r>
                            <w:r w:rsidR="00AF27C0">
                              <w:rPr>
                                <w:sz w:val="22"/>
                              </w:rPr>
                              <w:t>g</w:t>
                            </w:r>
                            <w:r>
                              <w:rPr>
                                <w:sz w:val="22"/>
                              </w:rPr>
                              <w:t>o</w:t>
                            </w:r>
                            <w:r w:rsidR="00AF27C0">
                              <w:rPr>
                                <w:sz w:val="22"/>
                              </w:rPr>
                              <w:t>v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108pt;margin-top:50.95pt;width:259.2pt;height:159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" o:allowincell="f" filled="f" strokecolor="white">
                <v:textbox>
                  <w:txbxContent>
                    <w:p w:rsidR="001F4234" w:rsidRDefault="001F4234">
                      <w:pPr>
                        <w:pStyle w:val="Heading1"/>
                      </w:pPr>
                      <w:r>
                        <w:t xml:space="preserve"> ALABAMA</w:t>
                      </w:r>
                    </w:p>
                    <w:p w:rsidR="003E6385" w:rsidRDefault="001F4234" w:rsidP="003E6385">
                      <w:pPr>
                        <w:pStyle w:val="Heading2"/>
                        <w:rPr>
                          <w:smallCaps/>
                          <w:sz w:val="32"/>
                        </w:rPr>
                      </w:pPr>
                      <w:r>
                        <w:rPr>
                          <w:smallCaps/>
                          <w:sz w:val="32"/>
                        </w:rPr>
                        <w:t>Department of Insurance</w:t>
                      </w:r>
                    </w:p>
                    <w:p w:rsidR="003E6385" w:rsidRPr="003E6385" w:rsidRDefault="003E6385" w:rsidP="003E6385">
                      <w:pPr>
                        <w:pStyle w:val="Heading2"/>
                        <w:rPr>
                          <w:smallCaps/>
                          <w:sz w:val="26"/>
                          <w:szCs w:val="26"/>
                        </w:rPr>
                      </w:pPr>
                      <w:r w:rsidRPr="003E6385">
                        <w:rPr>
                          <w:sz w:val="26"/>
                          <w:szCs w:val="26"/>
                        </w:rPr>
                        <w:t>CRIMINAL INVESTIGATIONS DIVISION</w:t>
                      </w:r>
                    </w:p>
                    <w:p w:rsidR="00D37C50" w:rsidRPr="003E6385" w:rsidRDefault="00D37C50" w:rsidP="00D37C50">
                      <w:pPr>
                        <w:jc w:val="center"/>
                        <w:rPr>
                          <w:sz w:val="26"/>
                          <w:szCs w:val="26"/>
                        </w:rPr>
                      </w:pPr>
                      <w:r w:rsidRPr="003E6385">
                        <w:rPr>
                          <w:sz w:val="26"/>
                          <w:szCs w:val="26"/>
                        </w:rPr>
                        <w:t>STATE FIRE MARSHAL’S OFFICE</w:t>
                      </w:r>
                    </w:p>
                    <w:p w:rsidR="001F4234" w:rsidRDefault="00D37C50">
                      <w:pPr>
                        <w:pStyle w:val="Heading3"/>
                        <w:rPr>
                          <w:smallCaps/>
                          <w:sz w:val="26"/>
                        </w:rPr>
                      </w:pPr>
                      <w:r>
                        <w:rPr>
                          <w:smallCaps/>
                          <w:sz w:val="26"/>
                        </w:rPr>
                        <w:t>201 Monroe Street, Suite 179</w:t>
                      </w:r>
                      <w:r w:rsidR="001F4234">
                        <w:rPr>
                          <w:smallCaps/>
                          <w:sz w:val="26"/>
                        </w:rPr>
                        <w:t>0</w:t>
                      </w:r>
                    </w:p>
                    <w:p w:rsidR="001F4234" w:rsidRDefault="00282438">
                      <w:pPr>
                        <w:pStyle w:val="Heading4"/>
                        <w:rPr>
                          <w:smallCaps/>
                        </w:rPr>
                      </w:pPr>
                      <w:r>
                        <w:rPr>
                          <w:smallCaps/>
                        </w:rPr>
                        <w:t>Post Office Box 303352</w:t>
                      </w:r>
                    </w:p>
                    <w:p w:rsidR="001F4234" w:rsidRPr="003E6385" w:rsidRDefault="001F4234">
                      <w:pPr>
                        <w:pStyle w:val="Heading2"/>
                        <w:rPr>
                          <w:smallCaps/>
                          <w:sz w:val="26"/>
                          <w:szCs w:val="26"/>
                        </w:rPr>
                      </w:pPr>
                      <w:r w:rsidRPr="003E6385">
                        <w:rPr>
                          <w:smallCaps/>
                          <w:sz w:val="26"/>
                          <w:szCs w:val="26"/>
                        </w:rPr>
                        <w:t>Montgomery, Alabama 36130-335</w:t>
                      </w:r>
                      <w:r w:rsidR="00282438" w:rsidRPr="003E6385">
                        <w:rPr>
                          <w:smallCaps/>
                          <w:sz w:val="26"/>
                          <w:szCs w:val="26"/>
                        </w:rPr>
                        <w:t>2</w:t>
                      </w:r>
                    </w:p>
                    <w:p w:rsidR="001F4234" w:rsidRDefault="001F4234">
                      <w:pPr>
                        <w:pStyle w:val="Heading3"/>
                        <w:rPr>
                          <w:smallCaps/>
                          <w:sz w:val="22"/>
                        </w:rPr>
                      </w:pPr>
                      <w:r>
                        <w:rPr>
                          <w:smallCaps/>
                          <w:sz w:val="22"/>
                        </w:rPr>
                        <w:t xml:space="preserve">Telephone: (334) </w:t>
                      </w:r>
                      <w:r w:rsidR="00147FBC">
                        <w:rPr>
                          <w:smallCaps/>
                          <w:sz w:val="22"/>
                        </w:rPr>
                        <w:t>241-4166</w:t>
                      </w:r>
                    </w:p>
                    <w:p w:rsidR="001F4234" w:rsidRDefault="001F4234">
                      <w:pPr>
                        <w:jc w:val="center"/>
                        <w:rPr>
                          <w:smallCaps/>
                          <w:sz w:val="22"/>
                        </w:rPr>
                      </w:pPr>
                      <w:r>
                        <w:rPr>
                          <w:smallCaps/>
                          <w:sz w:val="22"/>
                        </w:rPr>
                        <w:t>Facsimile:  (334) 241-41</w:t>
                      </w:r>
                      <w:r w:rsidR="00147FBC">
                        <w:rPr>
                          <w:smallCaps/>
                          <w:sz w:val="22"/>
                        </w:rPr>
                        <w:t>58</w:t>
                      </w:r>
                    </w:p>
                    <w:p w:rsidR="001F4234" w:rsidRDefault="001F4234">
                      <w:pPr>
                        <w:jc w:val="center"/>
                        <w:rPr>
                          <w:smallCaps/>
                          <w:sz w:val="22"/>
                        </w:rPr>
                      </w:pPr>
                      <w:r>
                        <w:rPr>
                          <w:smallCaps/>
                          <w:sz w:val="22"/>
                        </w:rPr>
                        <w:t xml:space="preserve">Internet:  </w:t>
                      </w:r>
                      <w:r>
                        <w:rPr>
                          <w:sz w:val="22"/>
                        </w:rPr>
                        <w:t>www.</w:t>
                      </w:r>
                      <w:r w:rsidR="00282438">
                        <w:rPr>
                          <w:sz w:val="22"/>
                        </w:rPr>
                        <w:t>firemarshal.alabama</w:t>
                      </w:r>
                      <w:r>
                        <w:rPr>
                          <w:sz w:val="22"/>
                        </w:rPr>
                        <w:t>.</w:t>
                      </w:r>
                      <w:r w:rsidR="00AF27C0">
                        <w:rPr>
                          <w:sz w:val="22"/>
                        </w:rPr>
                        <w:t>g</w:t>
                      </w:r>
                      <w:r>
                        <w:rPr>
                          <w:sz w:val="22"/>
                        </w:rPr>
                        <w:t>o</w:t>
                      </w:r>
                      <w:r w:rsidR="00AF27C0">
                        <w:rPr>
                          <w:sz w:val="22"/>
                        </w:rPr>
                        <w:t>v</w:t>
                      </w: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r w:rsidR="002167A4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1" layoutInCell="0" allowOverlap="1">
                <wp:simplePos x="0" y="0"/>
                <wp:positionH relativeFrom="column">
                  <wp:posOffset>-457200</wp:posOffset>
                </wp:positionH>
                <wp:positionV relativeFrom="page">
                  <wp:posOffset>1828800</wp:posOffset>
                </wp:positionV>
                <wp:extent cx="1371600" cy="726440"/>
                <wp:effectExtent l="9525" t="9525" r="9525" b="6985"/>
                <wp:wrapNone/>
                <wp:docPr id="2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726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4234" w:rsidRPr="005E40D8" w:rsidRDefault="00C1458E">
                            <w:pPr>
                              <w:jc w:val="center"/>
                              <w:rPr>
                                <w:rFonts w:ascii="Arial" w:hAnsi="Arial"/>
                                <w:sz w:val="22"/>
                              </w:rPr>
                            </w:pPr>
                            <w:r>
                              <w:rPr>
                                <w:rFonts w:ascii="Arial" w:hAnsi="Arial"/>
                                <w:sz w:val="18"/>
                              </w:rPr>
                              <w:t>KAY IVEY</w:t>
                            </w:r>
                          </w:p>
                          <w:p w:rsidR="001F4234" w:rsidRDefault="001F4234">
                            <w:pPr>
                              <w:jc w:val="center"/>
                              <w:rPr>
                                <w:rFonts w:ascii="Arial" w:hAnsi="Arial"/>
                                <w:sz w:val="16"/>
                              </w:rPr>
                            </w:pPr>
                            <w:r w:rsidRPr="005E40D8">
                              <w:rPr>
                                <w:rFonts w:ascii="Arial" w:hAnsi="Arial"/>
                                <w:sz w:val="16"/>
                              </w:rPr>
                              <w:t>GOVERNOR</w:t>
                            </w:r>
                          </w:p>
                          <w:p w:rsidR="00387D86" w:rsidRDefault="00387D86">
                            <w:pPr>
                              <w:jc w:val="center"/>
                              <w:rPr>
                                <w:rFonts w:ascii="Arial" w:hAnsi="Arial"/>
                                <w:sz w:val="16"/>
                              </w:rPr>
                            </w:pPr>
                          </w:p>
                          <w:p w:rsidR="00387D86" w:rsidRDefault="00387D86">
                            <w:pPr>
                              <w:jc w:val="center"/>
                              <w:rPr>
                                <w:rFonts w:ascii="Arial" w:hAnsi="Arial"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sz w:val="16"/>
                              </w:rPr>
                              <w:t>Jim L. Ridling</w:t>
                            </w:r>
                          </w:p>
                          <w:p w:rsidR="00387D86" w:rsidRPr="005E40D8" w:rsidRDefault="00387D86">
                            <w:pPr>
                              <w:jc w:val="center"/>
                              <w:rPr>
                                <w:rFonts w:ascii="Arial" w:hAnsi="Arial"/>
                                <w:sz w:val="18"/>
                              </w:rPr>
                            </w:pPr>
                            <w:r>
                              <w:rPr>
                                <w:rFonts w:ascii="Arial" w:hAnsi="Arial"/>
                                <w:sz w:val="16"/>
                              </w:rPr>
                              <w:t>Commissioner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id="Text Box 4" o:spid="_x0000_s1027" type="#_x0000_t202" style="position:absolute;left:0;text-align:left;margin-left:-36pt;margin-top:2in;width:108pt;height:57.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" o:allowincell="f" strokecolor="white">
                <v:textbox>
                  <w:txbxContent>
                    <w:p w:rsidR="001F4234" w:rsidRPr="005E40D8" w:rsidRDefault="00C1458E">
                      <w:pPr>
                        <w:jc w:val="center"/>
                        <w:rPr>
                          <w:rFonts w:ascii="Arial" w:hAnsi="Arial"/>
                          <w:sz w:val="22"/>
                        </w:rPr>
                      </w:pPr>
                      <w:r>
                        <w:rPr>
                          <w:rFonts w:ascii="Arial" w:hAnsi="Arial"/>
                          <w:sz w:val="18"/>
                        </w:rPr>
                        <w:t>KAY IVEY</w:t>
                      </w:r>
                    </w:p>
                    <w:p w:rsidR="001F4234" w:rsidRDefault="001F4234">
                      <w:pPr>
                        <w:jc w:val="center"/>
                        <w:rPr>
                          <w:rFonts w:ascii="Arial" w:hAnsi="Arial"/>
                          <w:sz w:val="16"/>
                        </w:rPr>
                      </w:pPr>
                      <w:r w:rsidRPr="005E40D8">
                        <w:rPr>
                          <w:rFonts w:ascii="Arial" w:hAnsi="Arial"/>
                          <w:sz w:val="16"/>
                        </w:rPr>
                        <w:t>GOVERNOR</w:t>
                      </w:r>
                    </w:p>
                    <w:p w:rsidR="00387D86" w:rsidRDefault="00387D86">
                      <w:pPr>
                        <w:jc w:val="center"/>
                        <w:rPr>
                          <w:rFonts w:ascii="Arial" w:hAnsi="Arial"/>
                          <w:sz w:val="16"/>
                        </w:rPr>
                      </w:pPr>
                    </w:p>
                    <w:p w:rsidR="00387D86" w:rsidRDefault="00387D86">
                      <w:pPr>
                        <w:jc w:val="center"/>
                        <w:rPr>
                          <w:rFonts w:ascii="Arial" w:hAnsi="Arial"/>
                          <w:sz w:val="16"/>
                        </w:rPr>
                      </w:pPr>
                      <w:r>
                        <w:rPr>
                          <w:rFonts w:ascii="Arial" w:hAnsi="Arial"/>
                          <w:sz w:val="16"/>
                        </w:rPr>
                        <w:t>Jim L. Ridling</w:t>
                      </w:r>
                    </w:p>
                    <w:p w:rsidR="00387D86" w:rsidRPr="005E40D8" w:rsidRDefault="00387D86">
                      <w:pPr>
                        <w:jc w:val="center"/>
                        <w:rPr>
                          <w:rFonts w:ascii="Arial" w:hAnsi="Arial"/>
                          <w:sz w:val="18"/>
                        </w:rPr>
                      </w:pPr>
                      <w:r>
                        <w:rPr>
                          <w:rFonts w:ascii="Arial" w:hAnsi="Arial"/>
                          <w:sz w:val="16"/>
                        </w:rPr>
                        <w:t>Commissioner</w:t>
                      </w: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r w:rsidR="002167A4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1" layoutInCell="1" allowOverlap="1">
                <wp:simplePos x="0" y="0"/>
                <wp:positionH relativeFrom="column">
                  <wp:posOffset>4781550</wp:posOffset>
                </wp:positionH>
                <wp:positionV relativeFrom="page">
                  <wp:posOffset>609600</wp:posOffset>
                </wp:positionV>
                <wp:extent cx="1645920" cy="2667000"/>
                <wp:effectExtent l="0" t="0" r="11430" b="19050"/>
                <wp:wrapNone/>
                <wp:docPr id="1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5920" cy="2667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24E83" w:rsidRDefault="00B9406B">
                            <w:pPr>
                              <w:jc w:val="center"/>
                              <w:rPr>
                                <w:rFonts w:ascii="Arial" w:hAnsi="Arial"/>
                                <w:smallCaps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smallCaps/>
                                <w:noProof/>
                                <w:sz w:val="16"/>
                              </w:rPr>
                              <w:drawing>
                                <wp:inline distT="0" distB="0" distL="0" distR="0">
                                  <wp:extent cx="1055192" cy="1280160"/>
                                  <wp:effectExtent l="19050" t="0" r="0" b="0"/>
                                  <wp:docPr id="4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rcRect l="26552" r="16302" b="46579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55192" cy="12801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3653B" w:rsidRDefault="00524E83" w:rsidP="006C7CF4">
                            <w:pPr>
                              <w:jc w:val="center"/>
                              <w:rPr>
                                <w:rFonts w:ascii="Arial" w:hAnsi="Arial"/>
                                <w:smallCaps/>
                                <w:sz w:val="14"/>
                              </w:rPr>
                            </w:pPr>
                            <w:r>
                              <w:rPr>
                                <w:rFonts w:ascii="Arial" w:hAnsi="Arial"/>
                                <w:smallCaps/>
                                <w:sz w:val="14"/>
                              </w:rPr>
                              <w:t>State Fire Marshal</w:t>
                            </w:r>
                          </w:p>
                          <w:p w:rsidR="00524E83" w:rsidRPr="00524E83" w:rsidRDefault="00282438" w:rsidP="00C3653B">
                            <w:pPr>
                              <w:jc w:val="center"/>
                              <w:rPr>
                                <w:rFonts w:ascii="Arial" w:hAnsi="Arial"/>
                                <w:smallCaps/>
                                <w:sz w:val="14"/>
                              </w:rPr>
                            </w:pPr>
                            <w:r>
                              <w:rPr>
                                <w:rFonts w:ascii="Arial" w:hAnsi="Arial"/>
                                <w:smallCaps/>
                                <w:sz w:val="14"/>
                              </w:rPr>
                              <w:t>Scott F. Pilgreen</w:t>
                            </w:r>
                          </w:p>
                          <w:p w:rsidR="00C3653B" w:rsidRDefault="00C3653B">
                            <w:pPr>
                              <w:jc w:val="center"/>
                              <w:rPr>
                                <w:rFonts w:ascii="Arial" w:hAnsi="Arial"/>
                                <w:sz w:val="6"/>
                              </w:rPr>
                            </w:pPr>
                          </w:p>
                          <w:p w:rsidR="00282438" w:rsidRDefault="00282438">
                            <w:pPr>
                              <w:jc w:val="center"/>
                              <w:rPr>
                                <w:rFonts w:ascii="Arial" w:hAnsi="Arial"/>
                                <w:smallCaps/>
                                <w:sz w:val="14"/>
                              </w:rPr>
                            </w:pPr>
                            <w:r>
                              <w:rPr>
                                <w:rFonts w:ascii="Arial" w:hAnsi="Arial"/>
                                <w:smallCaps/>
                                <w:sz w:val="14"/>
                              </w:rPr>
                              <w:t xml:space="preserve"> </w:t>
                            </w:r>
                            <w:r w:rsidR="00524E83">
                              <w:rPr>
                                <w:rFonts w:ascii="Arial" w:hAnsi="Arial"/>
                                <w:smallCaps/>
                                <w:sz w:val="14"/>
                              </w:rPr>
                              <w:t>Assistant State</w:t>
                            </w:r>
                          </w:p>
                          <w:p w:rsidR="001F4234" w:rsidRDefault="00524E83">
                            <w:pPr>
                              <w:jc w:val="center"/>
                              <w:rPr>
                                <w:rFonts w:ascii="Arial" w:hAnsi="Arial"/>
                                <w:smallCaps/>
                                <w:sz w:val="14"/>
                              </w:rPr>
                            </w:pPr>
                            <w:r>
                              <w:rPr>
                                <w:rFonts w:ascii="Arial" w:hAnsi="Arial"/>
                                <w:smallCaps/>
                                <w:sz w:val="14"/>
                              </w:rPr>
                              <w:t>Fire Marshal</w:t>
                            </w:r>
                          </w:p>
                          <w:p w:rsidR="00524E83" w:rsidRDefault="00282438" w:rsidP="00AE4460">
                            <w:pPr>
                              <w:jc w:val="center"/>
                              <w:rPr>
                                <w:rFonts w:ascii="Arial" w:hAnsi="Arial"/>
                                <w:smallCaps/>
                                <w:sz w:val="14"/>
                              </w:rPr>
                            </w:pPr>
                            <w:r>
                              <w:rPr>
                                <w:rFonts w:ascii="Arial" w:hAnsi="Arial"/>
                                <w:smallCaps/>
                                <w:sz w:val="14"/>
                              </w:rPr>
                              <w:t>Mark Drinkard</w:t>
                            </w:r>
                          </w:p>
                          <w:p w:rsidR="00282438" w:rsidRPr="00E43EC9" w:rsidRDefault="00282438" w:rsidP="00AE4460">
                            <w:pPr>
                              <w:jc w:val="center"/>
                              <w:rPr>
                                <w:rFonts w:ascii="Arial" w:hAnsi="Arial"/>
                                <w:smallCaps/>
                                <w:sz w:val="6"/>
                                <w:szCs w:val="6"/>
                              </w:rPr>
                            </w:pPr>
                          </w:p>
                          <w:p w:rsidR="00282438" w:rsidRDefault="00282438" w:rsidP="00AE4460">
                            <w:pPr>
                              <w:jc w:val="center"/>
                              <w:rPr>
                                <w:rFonts w:ascii="Arial" w:hAnsi="Arial"/>
                                <w:smallCaps/>
                                <w:sz w:val="14"/>
                              </w:rPr>
                            </w:pPr>
                            <w:r>
                              <w:rPr>
                                <w:rFonts w:ascii="Arial" w:hAnsi="Arial"/>
                                <w:smallCaps/>
                                <w:sz w:val="14"/>
                              </w:rPr>
                              <w:t xml:space="preserve"> A</w:t>
                            </w:r>
                            <w:r w:rsidR="00C1458E">
                              <w:rPr>
                                <w:rFonts w:ascii="Arial" w:hAnsi="Arial"/>
                                <w:smallCaps/>
                                <w:sz w:val="14"/>
                              </w:rPr>
                              <w:t>s</w:t>
                            </w:r>
                            <w:r>
                              <w:rPr>
                                <w:rFonts w:ascii="Arial" w:hAnsi="Arial"/>
                                <w:smallCaps/>
                                <w:sz w:val="14"/>
                              </w:rPr>
                              <w:t>sistant State</w:t>
                            </w:r>
                          </w:p>
                          <w:p w:rsidR="00282438" w:rsidRDefault="00282438" w:rsidP="00AE4460">
                            <w:pPr>
                              <w:jc w:val="center"/>
                              <w:rPr>
                                <w:rFonts w:ascii="Arial" w:hAnsi="Arial"/>
                                <w:smallCaps/>
                                <w:sz w:val="14"/>
                              </w:rPr>
                            </w:pPr>
                            <w:r>
                              <w:rPr>
                                <w:rFonts w:ascii="Arial" w:hAnsi="Arial"/>
                                <w:smallCaps/>
                                <w:sz w:val="14"/>
                              </w:rPr>
                              <w:t>Fire Marshal</w:t>
                            </w:r>
                          </w:p>
                          <w:p w:rsidR="00282438" w:rsidRDefault="00282438" w:rsidP="00AE4460">
                            <w:pPr>
                              <w:jc w:val="center"/>
                              <w:rPr>
                                <w:rFonts w:ascii="Arial" w:hAnsi="Arial"/>
                                <w:smallCaps/>
                                <w:sz w:val="14"/>
                              </w:rPr>
                            </w:pPr>
                            <w:r>
                              <w:rPr>
                                <w:rFonts w:ascii="Arial" w:hAnsi="Arial"/>
                                <w:smallCaps/>
                                <w:sz w:val="14"/>
                              </w:rPr>
                              <w:t>Jim Finn</w:t>
                            </w:r>
                          </w:p>
                          <w:p w:rsidR="00C1458E" w:rsidRPr="00C1458E" w:rsidRDefault="00C1458E" w:rsidP="00AE4460">
                            <w:pPr>
                              <w:jc w:val="center"/>
                              <w:rPr>
                                <w:rFonts w:ascii="Arial" w:hAnsi="Arial"/>
                                <w:smallCaps/>
                                <w:sz w:val="6"/>
                                <w:szCs w:val="6"/>
                              </w:rPr>
                            </w:pPr>
                          </w:p>
                          <w:p w:rsidR="00C1458E" w:rsidRDefault="00C1458E" w:rsidP="00AE4460">
                            <w:pPr>
                              <w:jc w:val="center"/>
                              <w:rPr>
                                <w:rFonts w:ascii="Arial" w:hAnsi="Arial"/>
                                <w:smallCaps/>
                                <w:sz w:val="14"/>
                              </w:rPr>
                            </w:pPr>
                            <w:r>
                              <w:rPr>
                                <w:rFonts w:ascii="Arial" w:hAnsi="Arial"/>
                                <w:smallCaps/>
                                <w:sz w:val="14"/>
                              </w:rPr>
                              <w:t>Departmental Operations Specialist</w:t>
                            </w:r>
                          </w:p>
                          <w:p w:rsidR="00C1458E" w:rsidRDefault="00C1458E" w:rsidP="00AE4460">
                            <w:pPr>
                              <w:jc w:val="center"/>
                              <w:rPr>
                                <w:rFonts w:ascii="Arial" w:hAnsi="Arial"/>
                                <w:smallCaps/>
                                <w:sz w:val="14"/>
                              </w:rPr>
                            </w:pPr>
                            <w:r>
                              <w:rPr>
                                <w:rFonts w:ascii="Arial" w:hAnsi="Arial"/>
                                <w:smallCaps/>
                                <w:sz w:val="14"/>
                              </w:rPr>
                              <w:t>Alesha Womble</w:t>
                            </w:r>
                          </w:p>
                          <w:p w:rsidR="00C1458E" w:rsidRDefault="00C1458E" w:rsidP="00AE4460">
                            <w:pPr>
                              <w:jc w:val="center"/>
                              <w:rPr>
                                <w:rFonts w:ascii="Arial" w:hAnsi="Arial"/>
                                <w:smallCaps/>
                                <w:sz w:val="14"/>
                              </w:rPr>
                            </w:pPr>
                          </w:p>
                          <w:p w:rsidR="00C1458E" w:rsidRPr="00524E83" w:rsidRDefault="00C1458E" w:rsidP="00AE4460">
                            <w:pPr>
                              <w:jc w:val="center"/>
                              <w:rPr>
                                <w:rFonts w:ascii="Arial" w:hAnsi="Arial"/>
                                <w:smallCaps/>
                                <w:sz w:val="14"/>
                              </w:rPr>
                            </w:pPr>
                          </w:p>
                          <w:p w:rsidR="001F4234" w:rsidRDefault="001F4234">
                            <w:pPr>
                              <w:jc w:val="center"/>
                              <w:rPr>
                                <w:rFonts w:ascii="Arial" w:hAnsi="Arial"/>
                                <w:sz w:val="6"/>
                              </w:rPr>
                            </w:pPr>
                          </w:p>
                          <w:p w:rsidR="00263A73" w:rsidRPr="00524E83" w:rsidRDefault="00263A73" w:rsidP="00263A73">
                            <w:pPr>
                              <w:jc w:val="center"/>
                              <w:rPr>
                                <w:rFonts w:ascii="Arial" w:hAnsi="Arial"/>
                                <w:smallCaps/>
                                <w:sz w:val="14"/>
                              </w:rPr>
                            </w:pPr>
                          </w:p>
                          <w:p w:rsidR="00263A73" w:rsidRDefault="00263A73" w:rsidP="00263A73">
                            <w:pPr>
                              <w:jc w:val="center"/>
                              <w:rPr>
                                <w:rFonts w:ascii="Arial" w:hAnsi="Arial"/>
                                <w:sz w:val="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id="Text Box 5" o:spid="_x0000_s1028" type="#_x0000_t202" style="position:absolute;left:0;text-align:left;margin-left:376.5pt;margin-top:48pt;width:129.6pt;height:210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" strokecolor="white">
                <v:textbox>
                  <w:txbxContent>
                    <w:p w:rsidR="00524E83" w:rsidRDefault="00B9406B">
                      <w:pPr>
                        <w:jc w:val="center"/>
                        <w:rPr>
                          <w:rFonts w:ascii="Arial" w:hAnsi="Arial"/>
                          <w:smallCaps/>
                          <w:sz w:val="16"/>
                        </w:rPr>
                      </w:pPr>
                      <w:r>
                        <w:rPr>
                          <w:rFonts w:ascii="Arial" w:hAnsi="Arial"/>
                          <w:smallCaps/>
                          <w:noProof/>
                          <w:sz w:val="16"/>
                        </w:rPr>
                        <w:drawing>
                          <wp:inline distT="0" distB="0" distL="0" distR="0">
                            <wp:extent cx="1055192" cy="1280160"/>
                            <wp:effectExtent l="19050" t="0" r="0" b="0"/>
                            <wp:docPr id="4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/>
                                    <a:srcRect l="26552" r="16302" b="46579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55192" cy="12801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3653B" w:rsidRDefault="00524E83" w:rsidP="006C7CF4">
                      <w:pPr>
                        <w:jc w:val="center"/>
                        <w:rPr>
                          <w:rFonts w:ascii="Arial" w:hAnsi="Arial"/>
                          <w:smallCaps/>
                          <w:sz w:val="14"/>
                        </w:rPr>
                      </w:pPr>
                      <w:r>
                        <w:rPr>
                          <w:rFonts w:ascii="Arial" w:hAnsi="Arial"/>
                          <w:smallCaps/>
                          <w:sz w:val="14"/>
                        </w:rPr>
                        <w:t>State Fire Marshal</w:t>
                      </w:r>
                    </w:p>
                    <w:p w:rsidR="00524E83" w:rsidRPr="00524E83" w:rsidRDefault="00282438" w:rsidP="00C3653B">
                      <w:pPr>
                        <w:jc w:val="center"/>
                        <w:rPr>
                          <w:rFonts w:ascii="Arial" w:hAnsi="Arial"/>
                          <w:smallCaps/>
                          <w:sz w:val="14"/>
                        </w:rPr>
                      </w:pPr>
                      <w:r>
                        <w:rPr>
                          <w:rFonts w:ascii="Arial" w:hAnsi="Arial"/>
                          <w:smallCaps/>
                          <w:sz w:val="14"/>
                        </w:rPr>
                        <w:t>Scott F. Pilgreen</w:t>
                      </w:r>
                    </w:p>
                    <w:p w:rsidR="00C3653B" w:rsidRDefault="00C3653B">
                      <w:pPr>
                        <w:jc w:val="center"/>
                        <w:rPr>
                          <w:rFonts w:ascii="Arial" w:hAnsi="Arial"/>
                          <w:sz w:val="6"/>
                        </w:rPr>
                      </w:pPr>
                    </w:p>
                    <w:p w:rsidR="00282438" w:rsidRDefault="00282438">
                      <w:pPr>
                        <w:jc w:val="center"/>
                        <w:rPr>
                          <w:rFonts w:ascii="Arial" w:hAnsi="Arial"/>
                          <w:smallCaps/>
                          <w:sz w:val="14"/>
                        </w:rPr>
                      </w:pPr>
                      <w:r>
                        <w:rPr>
                          <w:rFonts w:ascii="Arial" w:hAnsi="Arial"/>
                          <w:smallCaps/>
                          <w:sz w:val="14"/>
                        </w:rPr>
                        <w:t xml:space="preserve"> </w:t>
                      </w:r>
                      <w:r w:rsidR="00524E83">
                        <w:rPr>
                          <w:rFonts w:ascii="Arial" w:hAnsi="Arial"/>
                          <w:smallCaps/>
                          <w:sz w:val="14"/>
                        </w:rPr>
                        <w:t>Assistant State</w:t>
                      </w:r>
                    </w:p>
                    <w:p w:rsidR="001F4234" w:rsidRDefault="00524E83">
                      <w:pPr>
                        <w:jc w:val="center"/>
                        <w:rPr>
                          <w:rFonts w:ascii="Arial" w:hAnsi="Arial"/>
                          <w:smallCaps/>
                          <w:sz w:val="14"/>
                        </w:rPr>
                      </w:pPr>
                      <w:r>
                        <w:rPr>
                          <w:rFonts w:ascii="Arial" w:hAnsi="Arial"/>
                          <w:smallCaps/>
                          <w:sz w:val="14"/>
                        </w:rPr>
                        <w:t>Fire Marshal</w:t>
                      </w:r>
                    </w:p>
                    <w:p w:rsidR="00524E83" w:rsidRDefault="00282438" w:rsidP="00AE4460">
                      <w:pPr>
                        <w:jc w:val="center"/>
                        <w:rPr>
                          <w:rFonts w:ascii="Arial" w:hAnsi="Arial"/>
                          <w:smallCaps/>
                          <w:sz w:val="14"/>
                        </w:rPr>
                      </w:pPr>
                      <w:r>
                        <w:rPr>
                          <w:rFonts w:ascii="Arial" w:hAnsi="Arial"/>
                          <w:smallCaps/>
                          <w:sz w:val="14"/>
                        </w:rPr>
                        <w:t>Mark Drinkard</w:t>
                      </w:r>
                    </w:p>
                    <w:p w:rsidR="00282438" w:rsidRPr="00E43EC9" w:rsidRDefault="00282438" w:rsidP="00AE4460">
                      <w:pPr>
                        <w:jc w:val="center"/>
                        <w:rPr>
                          <w:rFonts w:ascii="Arial" w:hAnsi="Arial"/>
                          <w:smallCaps/>
                          <w:sz w:val="6"/>
                          <w:szCs w:val="6"/>
                        </w:rPr>
                      </w:pPr>
                    </w:p>
                    <w:p w:rsidR="00282438" w:rsidRDefault="00282438" w:rsidP="00AE4460">
                      <w:pPr>
                        <w:jc w:val="center"/>
                        <w:rPr>
                          <w:rFonts w:ascii="Arial" w:hAnsi="Arial"/>
                          <w:smallCaps/>
                          <w:sz w:val="14"/>
                        </w:rPr>
                      </w:pPr>
                      <w:r>
                        <w:rPr>
                          <w:rFonts w:ascii="Arial" w:hAnsi="Arial"/>
                          <w:smallCaps/>
                          <w:sz w:val="14"/>
                        </w:rPr>
                        <w:t xml:space="preserve"> A</w:t>
                      </w:r>
                      <w:r w:rsidR="00C1458E">
                        <w:rPr>
                          <w:rFonts w:ascii="Arial" w:hAnsi="Arial"/>
                          <w:smallCaps/>
                          <w:sz w:val="14"/>
                        </w:rPr>
                        <w:t>s</w:t>
                      </w:r>
                      <w:r>
                        <w:rPr>
                          <w:rFonts w:ascii="Arial" w:hAnsi="Arial"/>
                          <w:smallCaps/>
                          <w:sz w:val="14"/>
                        </w:rPr>
                        <w:t>sistant State</w:t>
                      </w:r>
                    </w:p>
                    <w:p w:rsidR="00282438" w:rsidRDefault="00282438" w:rsidP="00AE4460">
                      <w:pPr>
                        <w:jc w:val="center"/>
                        <w:rPr>
                          <w:rFonts w:ascii="Arial" w:hAnsi="Arial"/>
                          <w:smallCaps/>
                          <w:sz w:val="14"/>
                        </w:rPr>
                      </w:pPr>
                      <w:r>
                        <w:rPr>
                          <w:rFonts w:ascii="Arial" w:hAnsi="Arial"/>
                          <w:smallCaps/>
                          <w:sz w:val="14"/>
                        </w:rPr>
                        <w:t>Fire Marshal</w:t>
                      </w:r>
                    </w:p>
                    <w:p w:rsidR="00282438" w:rsidRDefault="00282438" w:rsidP="00AE4460">
                      <w:pPr>
                        <w:jc w:val="center"/>
                        <w:rPr>
                          <w:rFonts w:ascii="Arial" w:hAnsi="Arial"/>
                          <w:smallCaps/>
                          <w:sz w:val="14"/>
                        </w:rPr>
                      </w:pPr>
                      <w:r>
                        <w:rPr>
                          <w:rFonts w:ascii="Arial" w:hAnsi="Arial"/>
                          <w:smallCaps/>
                          <w:sz w:val="14"/>
                        </w:rPr>
                        <w:t>Jim Finn</w:t>
                      </w:r>
                    </w:p>
                    <w:p w:rsidR="00C1458E" w:rsidRPr="00C1458E" w:rsidRDefault="00C1458E" w:rsidP="00AE4460">
                      <w:pPr>
                        <w:jc w:val="center"/>
                        <w:rPr>
                          <w:rFonts w:ascii="Arial" w:hAnsi="Arial"/>
                          <w:smallCaps/>
                          <w:sz w:val="6"/>
                          <w:szCs w:val="6"/>
                        </w:rPr>
                      </w:pPr>
                    </w:p>
                    <w:p w:rsidR="00C1458E" w:rsidRDefault="00C1458E" w:rsidP="00AE4460">
                      <w:pPr>
                        <w:jc w:val="center"/>
                        <w:rPr>
                          <w:rFonts w:ascii="Arial" w:hAnsi="Arial"/>
                          <w:smallCaps/>
                          <w:sz w:val="14"/>
                        </w:rPr>
                      </w:pPr>
                      <w:r>
                        <w:rPr>
                          <w:rFonts w:ascii="Arial" w:hAnsi="Arial"/>
                          <w:smallCaps/>
                          <w:sz w:val="14"/>
                        </w:rPr>
                        <w:t>Departmental Operations Specialist</w:t>
                      </w:r>
                    </w:p>
                    <w:p w:rsidR="00C1458E" w:rsidRDefault="00C1458E" w:rsidP="00AE4460">
                      <w:pPr>
                        <w:jc w:val="center"/>
                        <w:rPr>
                          <w:rFonts w:ascii="Arial" w:hAnsi="Arial"/>
                          <w:smallCaps/>
                          <w:sz w:val="14"/>
                        </w:rPr>
                      </w:pPr>
                      <w:r>
                        <w:rPr>
                          <w:rFonts w:ascii="Arial" w:hAnsi="Arial"/>
                          <w:smallCaps/>
                          <w:sz w:val="14"/>
                        </w:rPr>
                        <w:t>Alesha Womble</w:t>
                      </w:r>
                    </w:p>
                    <w:p w:rsidR="00C1458E" w:rsidRDefault="00C1458E" w:rsidP="00AE4460">
                      <w:pPr>
                        <w:jc w:val="center"/>
                        <w:rPr>
                          <w:rFonts w:ascii="Arial" w:hAnsi="Arial"/>
                          <w:smallCaps/>
                          <w:sz w:val="14"/>
                        </w:rPr>
                      </w:pPr>
                    </w:p>
                    <w:p w:rsidR="00C1458E" w:rsidRPr="00524E83" w:rsidRDefault="00C1458E" w:rsidP="00AE4460">
                      <w:pPr>
                        <w:jc w:val="center"/>
                        <w:rPr>
                          <w:rFonts w:ascii="Arial" w:hAnsi="Arial"/>
                          <w:smallCaps/>
                          <w:sz w:val="14"/>
                        </w:rPr>
                      </w:pPr>
                    </w:p>
                    <w:p w:rsidR="001F4234" w:rsidRDefault="001F4234">
                      <w:pPr>
                        <w:jc w:val="center"/>
                        <w:rPr>
                          <w:rFonts w:ascii="Arial" w:hAnsi="Arial"/>
                          <w:sz w:val="6"/>
                        </w:rPr>
                      </w:pPr>
                    </w:p>
                    <w:p w:rsidR="00263A73" w:rsidRPr="00524E83" w:rsidRDefault="00263A73" w:rsidP="00263A73">
                      <w:pPr>
                        <w:jc w:val="center"/>
                        <w:rPr>
                          <w:rFonts w:ascii="Arial" w:hAnsi="Arial"/>
                          <w:smallCaps/>
                          <w:sz w:val="14"/>
                        </w:rPr>
                      </w:pPr>
                    </w:p>
                    <w:p w:rsidR="00263A73" w:rsidRDefault="00263A73" w:rsidP="00263A73">
                      <w:pPr>
                        <w:jc w:val="center"/>
                        <w:rPr>
                          <w:rFonts w:ascii="Arial" w:hAnsi="Arial"/>
                          <w:sz w:val="6"/>
                        </w:rPr>
                      </w:pP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</w:p>
    <w:p w:rsidR="000F332F" w:rsidRDefault="000F332F">
      <w:pPr>
        <w:jc w:val="center"/>
        <w:rPr>
          <w:sz w:val="24"/>
        </w:rPr>
      </w:pPr>
    </w:p>
    <w:p w:rsidR="002965FB" w:rsidRDefault="002965FB" w:rsidP="000F332F">
      <w:pPr>
        <w:rPr>
          <w:sz w:val="24"/>
        </w:rPr>
      </w:pPr>
    </w:p>
    <w:p w:rsidR="002965FB" w:rsidRDefault="002965FB" w:rsidP="000F332F">
      <w:pPr>
        <w:rPr>
          <w:sz w:val="24"/>
        </w:rPr>
      </w:pPr>
    </w:p>
    <w:p w:rsidR="002965FB" w:rsidRDefault="002965FB" w:rsidP="000F332F">
      <w:pPr>
        <w:rPr>
          <w:sz w:val="24"/>
        </w:rPr>
      </w:pPr>
    </w:p>
    <w:p w:rsidR="002965FB" w:rsidRDefault="002965FB" w:rsidP="000F332F">
      <w:pPr>
        <w:rPr>
          <w:sz w:val="24"/>
        </w:rPr>
      </w:pPr>
    </w:p>
    <w:p w:rsidR="00C86E6F" w:rsidRDefault="00C86E6F" w:rsidP="000F332F">
      <w:pPr>
        <w:rPr>
          <w:sz w:val="24"/>
        </w:rPr>
      </w:pPr>
    </w:p>
    <w:p w:rsidR="00387D86" w:rsidRDefault="00387D86" w:rsidP="00782B29">
      <w:pPr>
        <w:jc w:val="center"/>
        <w:rPr>
          <w:sz w:val="24"/>
        </w:rPr>
      </w:pPr>
    </w:p>
    <w:p w:rsidR="00782B29" w:rsidRDefault="00782B29" w:rsidP="00782B29">
      <w:pPr>
        <w:jc w:val="center"/>
        <w:rPr>
          <w:sz w:val="24"/>
        </w:rPr>
      </w:pPr>
    </w:p>
    <w:p w:rsidR="00782B29" w:rsidRDefault="00782B29" w:rsidP="00782B29">
      <w:pPr>
        <w:jc w:val="center"/>
        <w:rPr>
          <w:sz w:val="24"/>
        </w:rPr>
      </w:pPr>
    </w:p>
    <w:p w:rsidR="00782B29" w:rsidRDefault="00782B29" w:rsidP="00782B29">
      <w:pPr>
        <w:jc w:val="center"/>
        <w:rPr>
          <w:sz w:val="24"/>
        </w:rPr>
      </w:pPr>
    </w:p>
    <w:p w:rsidR="00387D86" w:rsidRDefault="00387D86" w:rsidP="000F332F">
      <w:pPr>
        <w:rPr>
          <w:sz w:val="24"/>
        </w:rPr>
      </w:pPr>
    </w:p>
    <w:p w:rsidR="00F127EB" w:rsidRPr="00BB1F2A" w:rsidRDefault="00BB1F2A" w:rsidP="00BB1F2A">
      <w:pPr>
        <w:jc w:val="center"/>
        <w:rPr>
          <w:b/>
          <w:sz w:val="24"/>
        </w:rPr>
      </w:pPr>
      <w:r w:rsidRPr="00BB1F2A">
        <w:rPr>
          <w:b/>
          <w:sz w:val="24"/>
        </w:rPr>
        <w:t>VERIFICATION OF EXPERIENCE FOR FIREWORKS/PYROTECHNICS/FLAME EFFECTS OPERATOR CERTIFICATION</w:t>
      </w:r>
    </w:p>
    <w:p w:rsidR="00BB1F2A" w:rsidRPr="00BB1F2A" w:rsidRDefault="00BB1F2A" w:rsidP="00BB1F2A">
      <w:pPr>
        <w:jc w:val="center"/>
        <w:rPr>
          <w:b/>
          <w:sz w:val="24"/>
        </w:rPr>
      </w:pPr>
      <w:r w:rsidRPr="00BB1F2A">
        <w:rPr>
          <w:b/>
          <w:sz w:val="24"/>
        </w:rPr>
        <w:t>(To be submitted with Operator’s Application)</w:t>
      </w:r>
    </w:p>
    <w:p w:rsidR="00BB1F2A" w:rsidRDefault="00BB1F2A" w:rsidP="000F332F">
      <w:pPr>
        <w:rPr>
          <w:sz w:val="24"/>
        </w:rPr>
      </w:pPr>
    </w:p>
    <w:p w:rsidR="00BB1F2A" w:rsidRPr="00BB1F2A" w:rsidRDefault="00BB1F2A" w:rsidP="000F332F">
      <w:pPr>
        <w:rPr>
          <w:b/>
          <w:sz w:val="24"/>
        </w:rPr>
      </w:pPr>
      <w:r w:rsidRPr="00BB1F2A">
        <w:rPr>
          <w:b/>
          <w:sz w:val="24"/>
        </w:rPr>
        <w:t>INSTRUCTIONS:</w:t>
      </w:r>
    </w:p>
    <w:p w:rsidR="00BB1F2A" w:rsidRDefault="00BB1F2A" w:rsidP="000F332F">
      <w:pPr>
        <w:rPr>
          <w:sz w:val="24"/>
        </w:rPr>
      </w:pPr>
    </w:p>
    <w:p w:rsidR="00BB1F2A" w:rsidRPr="00BB1F2A" w:rsidRDefault="00BB1F2A" w:rsidP="000F332F">
      <w:pPr>
        <w:rPr>
          <w:b/>
          <w:sz w:val="24"/>
        </w:rPr>
      </w:pPr>
      <w:r w:rsidRPr="00BB1F2A">
        <w:rPr>
          <w:b/>
          <w:sz w:val="24"/>
          <w:u w:val="single"/>
        </w:rPr>
        <w:t>APPLICANT:</w:t>
      </w:r>
      <w:r>
        <w:rPr>
          <w:sz w:val="24"/>
        </w:rPr>
        <w:t xml:space="preserve"> </w:t>
      </w:r>
      <w:r w:rsidRPr="00BB1F2A">
        <w:rPr>
          <w:b/>
          <w:sz w:val="24"/>
        </w:rPr>
        <w:t>USE SEPARATE FORMS FOR EACH EVENT (6 required).</w:t>
      </w:r>
      <w:r>
        <w:rPr>
          <w:sz w:val="24"/>
        </w:rPr>
        <w:t xml:space="preserve"> Proof of work under competent supervision of six (6) displays must be provided for each operator classification applied for. Print or type all information. The </w:t>
      </w:r>
      <w:r w:rsidR="00F30CEB">
        <w:rPr>
          <w:sz w:val="24"/>
        </w:rPr>
        <w:t>authorized person for company</w:t>
      </w:r>
      <w:r>
        <w:rPr>
          <w:sz w:val="24"/>
        </w:rPr>
        <w:t xml:space="preserve"> </w:t>
      </w:r>
      <w:r w:rsidRPr="00BB1F2A">
        <w:rPr>
          <w:b/>
          <w:i/>
          <w:sz w:val="24"/>
        </w:rPr>
        <w:t>or</w:t>
      </w:r>
      <w:r>
        <w:rPr>
          <w:sz w:val="24"/>
        </w:rPr>
        <w:t xml:space="preserve"> authority having jurisdiction must sign the statement for each display to be considered for approval. </w:t>
      </w:r>
      <w:r w:rsidRPr="00BB1F2A">
        <w:rPr>
          <w:b/>
          <w:sz w:val="24"/>
        </w:rPr>
        <w:t>ALL REFERENCES MUST BE VERIFIABLE.</w:t>
      </w:r>
    </w:p>
    <w:p w:rsidR="00BB1F2A" w:rsidRDefault="00BB1F2A" w:rsidP="000F332F">
      <w:pPr>
        <w:rPr>
          <w:sz w:val="24"/>
        </w:rPr>
      </w:pPr>
    </w:p>
    <w:p w:rsidR="00BB1F2A" w:rsidRDefault="00F30CEB" w:rsidP="000F332F">
      <w:pPr>
        <w:rPr>
          <w:sz w:val="24"/>
        </w:rPr>
      </w:pPr>
      <w:r>
        <w:rPr>
          <w:b/>
          <w:sz w:val="24"/>
          <w:u w:val="single"/>
        </w:rPr>
        <w:t>AUTHORIZED PERSON FOR COMPANY</w:t>
      </w:r>
      <w:r w:rsidR="00BB1F2A" w:rsidRPr="00BB1F2A">
        <w:rPr>
          <w:b/>
          <w:sz w:val="24"/>
          <w:u w:val="single"/>
        </w:rPr>
        <w:t xml:space="preserve"> OR AUTHORITY HAVING JURISDICATION:</w:t>
      </w:r>
      <w:r w:rsidR="00BB1F2A">
        <w:rPr>
          <w:sz w:val="24"/>
        </w:rPr>
        <w:t xml:space="preserve"> Review the information provided by the applicant. If the information is adequate, sign the statement at the bottom confirming competency.</w:t>
      </w:r>
    </w:p>
    <w:p w:rsidR="00BB1F2A" w:rsidRDefault="00BB1F2A" w:rsidP="000F332F">
      <w:pPr>
        <w:rPr>
          <w:sz w:val="24"/>
        </w:rPr>
      </w:pPr>
    </w:p>
    <w:p w:rsidR="00BB1F2A" w:rsidRDefault="00F30CEB" w:rsidP="001F058E">
      <w:pPr>
        <w:tabs>
          <w:tab w:val="left" w:pos="720"/>
        </w:tabs>
        <w:ind w:left="720" w:hanging="720"/>
        <w:rPr>
          <w:sz w:val="24"/>
        </w:rPr>
      </w:pPr>
      <w:r>
        <w:rPr>
          <w:b/>
          <w:i/>
          <w:sz w:val="24"/>
        </w:rPr>
        <w:t>Company Authorized Person</w:t>
      </w:r>
      <w:r w:rsidR="00BB1F2A" w:rsidRPr="00BB1F2A">
        <w:rPr>
          <w:b/>
          <w:i/>
          <w:sz w:val="24"/>
        </w:rPr>
        <w:t>:</w:t>
      </w:r>
      <w:r w:rsidR="00BB1F2A">
        <w:rPr>
          <w:sz w:val="24"/>
        </w:rPr>
        <w:t xml:space="preserve">  The person having knowledge and ability to safely assemble and discharge fireworks/pyrotechnics/flame effects with supervisory responsibility.</w:t>
      </w:r>
    </w:p>
    <w:p w:rsidR="00BB1F2A" w:rsidRDefault="00BB1F2A" w:rsidP="001F058E">
      <w:pPr>
        <w:ind w:left="720" w:hanging="720"/>
        <w:rPr>
          <w:sz w:val="24"/>
        </w:rPr>
      </w:pPr>
      <w:r w:rsidRPr="00BB1F2A">
        <w:rPr>
          <w:b/>
          <w:i/>
          <w:sz w:val="24"/>
        </w:rPr>
        <w:t>Authority Having Jurisdiction (AHJ):</w:t>
      </w:r>
      <w:r>
        <w:rPr>
          <w:sz w:val="24"/>
        </w:rPr>
        <w:t xml:space="preserve"> An individual responsible for enforcing the requirement of a code or standard, or for approving equipment, materials, installations, or procedures (as defined by the National Fire Protection Association). </w:t>
      </w:r>
    </w:p>
    <w:p w:rsidR="001F058E" w:rsidRDefault="001F058E" w:rsidP="001F058E">
      <w:pPr>
        <w:ind w:left="720" w:hanging="720"/>
        <w:rPr>
          <w:sz w:val="24"/>
        </w:rPr>
      </w:pPr>
    </w:p>
    <w:p w:rsidR="001F058E" w:rsidRDefault="001F058E" w:rsidP="001F058E">
      <w:pPr>
        <w:ind w:left="720" w:hanging="720"/>
        <w:rPr>
          <w:sz w:val="24"/>
        </w:rPr>
      </w:pPr>
    </w:p>
    <w:p w:rsidR="001F058E" w:rsidRDefault="001F058E" w:rsidP="001F058E">
      <w:pPr>
        <w:ind w:left="720" w:hanging="720"/>
        <w:rPr>
          <w:sz w:val="24"/>
        </w:rPr>
      </w:pPr>
    </w:p>
    <w:p w:rsidR="001F058E" w:rsidRDefault="001F058E" w:rsidP="001F058E">
      <w:pPr>
        <w:ind w:left="720" w:hanging="720"/>
        <w:rPr>
          <w:sz w:val="24"/>
        </w:rPr>
      </w:pPr>
    </w:p>
    <w:p w:rsidR="001F058E" w:rsidRDefault="001F058E" w:rsidP="001F058E">
      <w:pPr>
        <w:ind w:left="720" w:hanging="720"/>
        <w:rPr>
          <w:sz w:val="24"/>
        </w:rPr>
      </w:pPr>
    </w:p>
    <w:p w:rsidR="001F058E" w:rsidRDefault="001F058E" w:rsidP="001F058E">
      <w:pPr>
        <w:ind w:left="720" w:hanging="720"/>
        <w:rPr>
          <w:sz w:val="24"/>
        </w:rPr>
      </w:pPr>
    </w:p>
    <w:p w:rsidR="001F058E" w:rsidRDefault="001F058E" w:rsidP="001F058E">
      <w:pPr>
        <w:ind w:left="720" w:hanging="720"/>
        <w:rPr>
          <w:sz w:val="24"/>
        </w:rPr>
      </w:pPr>
    </w:p>
    <w:p w:rsidR="001F058E" w:rsidRDefault="001F058E" w:rsidP="001F058E">
      <w:pPr>
        <w:ind w:left="720" w:hanging="720"/>
        <w:rPr>
          <w:sz w:val="24"/>
        </w:rPr>
      </w:pPr>
    </w:p>
    <w:p w:rsidR="001F058E" w:rsidRDefault="001F058E" w:rsidP="001F058E">
      <w:pPr>
        <w:ind w:left="720" w:hanging="720"/>
        <w:rPr>
          <w:sz w:val="24"/>
        </w:rPr>
      </w:pPr>
    </w:p>
    <w:p w:rsidR="001F058E" w:rsidRDefault="001F058E" w:rsidP="001F058E">
      <w:pPr>
        <w:ind w:left="720" w:hanging="720"/>
        <w:rPr>
          <w:sz w:val="24"/>
        </w:rPr>
      </w:pPr>
    </w:p>
    <w:p w:rsidR="001F058E" w:rsidRDefault="001F058E" w:rsidP="001F058E">
      <w:pPr>
        <w:ind w:left="720" w:hanging="720"/>
        <w:rPr>
          <w:sz w:val="24"/>
        </w:rPr>
      </w:pPr>
    </w:p>
    <w:p w:rsidR="001F058E" w:rsidRDefault="001F058E" w:rsidP="001F058E">
      <w:pPr>
        <w:ind w:left="720" w:hanging="720"/>
        <w:rPr>
          <w:sz w:val="24"/>
        </w:rPr>
      </w:pPr>
      <w:r>
        <w:rPr>
          <w:sz w:val="24"/>
        </w:rPr>
        <w:lastRenderedPageBreak/>
        <w:t>Date of Display: _____________ Name of Display: ____________________________________</w:t>
      </w:r>
    </w:p>
    <w:p w:rsidR="001F058E" w:rsidRDefault="001F058E" w:rsidP="001F058E">
      <w:pPr>
        <w:ind w:left="720" w:hanging="720"/>
        <w:rPr>
          <w:sz w:val="24"/>
        </w:rPr>
      </w:pPr>
    </w:p>
    <w:p w:rsidR="001F058E" w:rsidRDefault="001F058E" w:rsidP="001F058E">
      <w:pPr>
        <w:ind w:left="720" w:hanging="720"/>
        <w:rPr>
          <w:sz w:val="24"/>
        </w:rPr>
      </w:pPr>
      <w:r>
        <w:rPr>
          <w:sz w:val="24"/>
        </w:rPr>
        <w:t>Display Location (City, County, State): _____________________________________________</w:t>
      </w:r>
    </w:p>
    <w:p w:rsidR="001F058E" w:rsidRDefault="001F058E" w:rsidP="001F058E">
      <w:pPr>
        <w:ind w:left="720" w:hanging="720"/>
        <w:rPr>
          <w:sz w:val="24"/>
        </w:rPr>
      </w:pPr>
    </w:p>
    <w:p w:rsidR="001F058E" w:rsidRDefault="001F058E" w:rsidP="001F058E">
      <w:pPr>
        <w:ind w:left="720" w:hanging="720"/>
        <w:rPr>
          <w:sz w:val="24"/>
        </w:rPr>
      </w:pPr>
      <w:r>
        <w:rPr>
          <w:sz w:val="24"/>
        </w:rPr>
        <w:t>Name of Applicant: _____________________________________________________________</w:t>
      </w:r>
    </w:p>
    <w:p w:rsidR="001F058E" w:rsidRDefault="001F058E" w:rsidP="001F058E">
      <w:pPr>
        <w:ind w:left="720" w:hanging="720"/>
        <w:rPr>
          <w:sz w:val="24"/>
        </w:rPr>
      </w:pPr>
    </w:p>
    <w:p w:rsidR="001F058E" w:rsidRDefault="001F058E" w:rsidP="001F058E">
      <w:pPr>
        <w:ind w:left="720" w:hanging="720"/>
        <w:rPr>
          <w:sz w:val="24"/>
        </w:rPr>
      </w:pPr>
      <w:r>
        <w:rPr>
          <w:sz w:val="24"/>
        </w:rPr>
        <w:t>Type of Display:  _______Proximate __________ Outdoor ___________Flame Effects</w:t>
      </w:r>
    </w:p>
    <w:p w:rsidR="001F058E" w:rsidRDefault="001F058E" w:rsidP="001F058E">
      <w:pPr>
        <w:ind w:left="720" w:hanging="720"/>
        <w:rPr>
          <w:sz w:val="24"/>
        </w:rPr>
      </w:pPr>
    </w:p>
    <w:p w:rsidR="001F058E" w:rsidRDefault="001F058E" w:rsidP="001F058E">
      <w:pPr>
        <w:ind w:left="720" w:hanging="720"/>
        <w:rPr>
          <w:sz w:val="24"/>
        </w:rPr>
      </w:pPr>
      <w:r>
        <w:rPr>
          <w:sz w:val="24"/>
        </w:rPr>
        <w:t>Applicant’s Duty(s): _____________________________________________________________</w:t>
      </w:r>
    </w:p>
    <w:p w:rsidR="001F058E" w:rsidRDefault="001F058E" w:rsidP="001F058E">
      <w:pPr>
        <w:ind w:left="720" w:hanging="720"/>
        <w:rPr>
          <w:sz w:val="24"/>
        </w:rPr>
      </w:pPr>
    </w:p>
    <w:p w:rsidR="001F058E" w:rsidRDefault="001F058E" w:rsidP="001F058E">
      <w:pPr>
        <w:ind w:left="720" w:hanging="720"/>
        <w:rPr>
          <w:sz w:val="24"/>
        </w:rPr>
      </w:pPr>
      <w:r>
        <w:rPr>
          <w:sz w:val="24"/>
        </w:rPr>
        <w:t>______________________________________________________________________________</w:t>
      </w:r>
    </w:p>
    <w:p w:rsidR="001F058E" w:rsidRDefault="001F058E" w:rsidP="001F058E">
      <w:pPr>
        <w:ind w:left="720" w:hanging="720"/>
        <w:rPr>
          <w:sz w:val="24"/>
        </w:rPr>
      </w:pPr>
    </w:p>
    <w:p w:rsidR="001F058E" w:rsidRDefault="001F058E" w:rsidP="001F058E">
      <w:pPr>
        <w:ind w:left="720" w:hanging="720"/>
        <w:rPr>
          <w:sz w:val="24"/>
        </w:rPr>
      </w:pPr>
      <w:r>
        <w:rPr>
          <w:sz w:val="24"/>
        </w:rPr>
        <w:t>______________________________________________________________________________</w:t>
      </w:r>
    </w:p>
    <w:p w:rsidR="001F058E" w:rsidRDefault="001F058E" w:rsidP="001F058E">
      <w:pPr>
        <w:ind w:left="720" w:hanging="720"/>
        <w:rPr>
          <w:sz w:val="24"/>
        </w:rPr>
      </w:pPr>
    </w:p>
    <w:p w:rsidR="001F058E" w:rsidRDefault="001F058E" w:rsidP="001F058E">
      <w:pPr>
        <w:ind w:left="720" w:hanging="720"/>
        <w:rPr>
          <w:sz w:val="24"/>
        </w:rPr>
      </w:pPr>
      <w:r>
        <w:rPr>
          <w:sz w:val="24"/>
        </w:rPr>
        <w:t xml:space="preserve">Name of </w:t>
      </w:r>
      <w:r w:rsidR="00F30CEB">
        <w:rPr>
          <w:sz w:val="24"/>
        </w:rPr>
        <w:t>Person</w:t>
      </w:r>
      <w:r>
        <w:rPr>
          <w:sz w:val="24"/>
        </w:rPr>
        <w:t xml:space="preserve"> 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 xml:space="preserve"> Name of </w:t>
      </w:r>
    </w:p>
    <w:p w:rsidR="001F058E" w:rsidRDefault="00F30CEB" w:rsidP="001F058E">
      <w:pPr>
        <w:ind w:left="720" w:hanging="720"/>
        <w:rPr>
          <w:sz w:val="24"/>
        </w:rPr>
      </w:pPr>
      <w:r>
        <w:rPr>
          <w:sz w:val="24"/>
        </w:rPr>
        <w:t>For company</w:t>
      </w:r>
      <w:r w:rsidR="001F058E">
        <w:rPr>
          <w:sz w:val="24"/>
        </w:rPr>
        <w:t>:</w:t>
      </w:r>
      <w:r w:rsidR="001F058E">
        <w:rPr>
          <w:sz w:val="24"/>
        </w:rPr>
        <w:tab/>
        <w:t xml:space="preserve">     ____________________________the AHJ:  ___________________________</w:t>
      </w:r>
    </w:p>
    <w:p w:rsidR="001F058E" w:rsidRDefault="001F058E" w:rsidP="001F058E">
      <w:pPr>
        <w:ind w:left="720" w:hanging="720"/>
        <w:rPr>
          <w:sz w:val="24"/>
        </w:rPr>
      </w:pPr>
    </w:p>
    <w:p w:rsidR="001F058E" w:rsidRDefault="00F30CEB" w:rsidP="001F058E">
      <w:pPr>
        <w:ind w:left="720" w:hanging="720"/>
        <w:rPr>
          <w:sz w:val="24"/>
        </w:rPr>
      </w:pPr>
      <w:r>
        <w:rPr>
          <w:sz w:val="24"/>
        </w:rPr>
        <w:t xml:space="preserve">Business                   </w:t>
      </w:r>
      <w:r w:rsidR="001F058E">
        <w:rPr>
          <w:sz w:val="24"/>
        </w:rPr>
        <w:tab/>
      </w:r>
      <w:r w:rsidR="001F058E">
        <w:rPr>
          <w:sz w:val="24"/>
        </w:rPr>
        <w:tab/>
      </w:r>
      <w:r w:rsidR="001F058E">
        <w:rPr>
          <w:sz w:val="24"/>
        </w:rPr>
        <w:tab/>
      </w:r>
      <w:r w:rsidR="001F058E">
        <w:rPr>
          <w:sz w:val="24"/>
        </w:rPr>
        <w:tab/>
      </w:r>
      <w:r w:rsidR="001F058E">
        <w:rPr>
          <w:sz w:val="24"/>
        </w:rPr>
        <w:tab/>
        <w:t>AHJ’s</w:t>
      </w:r>
    </w:p>
    <w:p w:rsidR="001F058E" w:rsidRDefault="001F058E" w:rsidP="001F058E">
      <w:pPr>
        <w:ind w:left="720" w:hanging="720"/>
        <w:rPr>
          <w:sz w:val="24"/>
        </w:rPr>
      </w:pPr>
      <w:r>
        <w:rPr>
          <w:sz w:val="24"/>
        </w:rPr>
        <w:t>Address:               ___________________________ Address: ____________________________</w:t>
      </w:r>
    </w:p>
    <w:p w:rsidR="001F058E" w:rsidRDefault="001F058E" w:rsidP="001F058E">
      <w:pPr>
        <w:ind w:left="720" w:hanging="720"/>
        <w:rPr>
          <w:sz w:val="24"/>
        </w:rPr>
      </w:pPr>
    </w:p>
    <w:p w:rsidR="001F058E" w:rsidRDefault="001F058E" w:rsidP="001F058E">
      <w:pPr>
        <w:ind w:left="720" w:hanging="720"/>
        <w:rPr>
          <w:sz w:val="24"/>
        </w:rPr>
      </w:pPr>
      <w:r>
        <w:rPr>
          <w:sz w:val="24"/>
        </w:rPr>
        <w:tab/>
      </w:r>
      <w:r>
        <w:rPr>
          <w:sz w:val="24"/>
        </w:rPr>
        <w:tab/>
        <w:t xml:space="preserve">     ___________________________</w:t>
      </w:r>
      <w:r>
        <w:rPr>
          <w:sz w:val="24"/>
        </w:rPr>
        <w:tab/>
      </w:r>
      <w:r>
        <w:rPr>
          <w:sz w:val="24"/>
        </w:rPr>
        <w:tab/>
        <w:t xml:space="preserve">   ____________________________</w:t>
      </w:r>
    </w:p>
    <w:p w:rsidR="001F058E" w:rsidRDefault="001F058E" w:rsidP="001F058E">
      <w:pPr>
        <w:ind w:left="720" w:hanging="720"/>
        <w:rPr>
          <w:sz w:val="24"/>
        </w:rPr>
      </w:pPr>
    </w:p>
    <w:p w:rsidR="001F058E" w:rsidRDefault="00CE7E0B" w:rsidP="001F058E">
      <w:pPr>
        <w:ind w:left="720" w:hanging="720"/>
        <w:rPr>
          <w:sz w:val="24"/>
        </w:rPr>
      </w:pPr>
      <w:r>
        <w:rPr>
          <w:sz w:val="24"/>
        </w:rPr>
        <w:tab/>
      </w:r>
      <w:r>
        <w:rPr>
          <w:sz w:val="24"/>
        </w:rPr>
        <w:tab/>
        <w:t xml:space="preserve">     ___________________________</w:t>
      </w:r>
      <w:r>
        <w:rPr>
          <w:sz w:val="24"/>
        </w:rPr>
        <w:tab/>
      </w:r>
      <w:r>
        <w:rPr>
          <w:sz w:val="24"/>
        </w:rPr>
        <w:tab/>
        <w:t xml:space="preserve">   ____________________________</w:t>
      </w:r>
    </w:p>
    <w:p w:rsidR="00CE7E0B" w:rsidRDefault="00CE7E0B" w:rsidP="001F058E">
      <w:pPr>
        <w:ind w:left="720" w:hanging="720"/>
        <w:rPr>
          <w:sz w:val="24"/>
        </w:rPr>
      </w:pPr>
    </w:p>
    <w:p w:rsidR="00CE7E0B" w:rsidRDefault="00F30CEB" w:rsidP="001F058E">
      <w:pPr>
        <w:ind w:left="720" w:hanging="720"/>
        <w:rPr>
          <w:sz w:val="24"/>
        </w:rPr>
      </w:pPr>
      <w:r>
        <w:rPr>
          <w:sz w:val="24"/>
        </w:rPr>
        <w:t>Company’s</w:t>
      </w:r>
      <w:r w:rsidR="00CE7E0B">
        <w:rPr>
          <w:sz w:val="24"/>
        </w:rPr>
        <w:t xml:space="preserve"> Phone Number: ____________</w:t>
      </w:r>
      <w:r w:rsidR="003F7D75">
        <w:rPr>
          <w:sz w:val="24"/>
        </w:rPr>
        <w:t>____</w:t>
      </w:r>
      <w:r w:rsidR="00CE7E0B">
        <w:rPr>
          <w:sz w:val="24"/>
        </w:rPr>
        <w:t>__</w:t>
      </w:r>
      <w:bookmarkStart w:id="0" w:name="_GoBack"/>
      <w:bookmarkEnd w:id="0"/>
      <w:r>
        <w:rPr>
          <w:sz w:val="24"/>
        </w:rPr>
        <w:t xml:space="preserve"> </w:t>
      </w:r>
      <w:r w:rsidR="00CE7E0B">
        <w:rPr>
          <w:sz w:val="24"/>
        </w:rPr>
        <w:t>AHJ’s Phone Number: _________________</w:t>
      </w:r>
    </w:p>
    <w:p w:rsidR="00CE7E0B" w:rsidRDefault="00CE7E0B" w:rsidP="001F058E">
      <w:pPr>
        <w:ind w:left="720" w:hanging="720"/>
        <w:rPr>
          <w:sz w:val="24"/>
        </w:rPr>
      </w:pPr>
    </w:p>
    <w:p w:rsidR="00CE7E0B" w:rsidRDefault="00CE7E0B" w:rsidP="00CE7E0B">
      <w:pPr>
        <w:rPr>
          <w:sz w:val="24"/>
        </w:rPr>
      </w:pPr>
      <w:r>
        <w:rPr>
          <w:sz w:val="24"/>
        </w:rPr>
        <w:t xml:space="preserve">I have acted as </w:t>
      </w:r>
      <w:r w:rsidRPr="00CE7E0B">
        <w:rPr>
          <w:b/>
          <w:i/>
          <w:sz w:val="24"/>
        </w:rPr>
        <w:t>(circle one)</w:t>
      </w:r>
      <w:r>
        <w:rPr>
          <w:sz w:val="24"/>
        </w:rPr>
        <w:t xml:space="preserve"> </w:t>
      </w:r>
      <w:r w:rsidR="00F30CEB">
        <w:rPr>
          <w:i/>
          <w:sz w:val="24"/>
        </w:rPr>
        <w:t>authorized person for company</w:t>
      </w:r>
      <w:r w:rsidRPr="00CE7E0B">
        <w:rPr>
          <w:i/>
          <w:sz w:val="24"/>
        </w:rPr>
        <w:t xml:space="preserve"> / authority having jurisdiction </w:t>
      </w:r>
      <w:r>
        <w:rPr>
          <w:sz w:val="24"/>
        </w:rPr>
        <w:t xml:space="preserve">for this event, and I am competent in the knowledge of standards, codes and safety regulations for the type of display indicated above. </w:t>
      </w:r>
    </w:p>
    <w:p w:rsidR="00CE7E0B" w:rsidRDefault="00CE7E0B" w:rsidP="00CE7E0B">
      <w:pPr>
        <w:rPr>
          <w:sz w:val="24"/>
        </w:rPr>
      </w:pPr>
    </w:p>
    <w:p w:rsidR="00CE7E0B" w:rsidRDefault="00CE7E0B" w:rsidP="00CE7E0B">
      <w:pPr>
        <w:rPr>
          <w:sz w:val="24"/>
        </w:rPr>
      </w:pPr>
    </w:p>
    <w:p w:rsidR="00CE7E0B" w:rsidRDefault="00CE7E0B" w:rsidP="00CE7E0B">
      <w:pPr>
        <w:rPr>
          <w:sz w:val="24"/>
        </w:rPr>
      </w:pPr>
      <w:r>
        <w:rPr>
          <w:sz w:val="24"/>
        </w:rPr>
        <w:t>Signature: __________________________________________ Date: _____________________</w:t>
      </w:r>
    </w:p>
    <w:p w:rsidR="001F058E" w:rsidRPr="001F058E" w:rsidRDefault="001F058E" w:rsidP="001F058E">
      <w:pPr>
        <w:ind w:left="720" w:hanging="720"/>
        <w:rPr>
          <w:sz w:val="24"/>
        </w:rPr>
      </w:pP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</w:p>
    <w:p w:rsidR="00314DF0" w:rsidRDefault="006C7CF4" w:rsidP="000F332F">
      <w:pPr>
        <w:rPr>
          <w:sz w:val="16"/>
          <w:szCs w:val="16"/>
        </w:rPr>
      </w:pP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</w:p>
    <w:p w:rsidR="00314DF0" w:rsidRDefault="00314DF0" w:rsidP="000F332F">
      <w:pPr>
        <w:rPr>
          <w:sz w:val="16"/>
          <w:szCs w:val="16"/>
        </w:rPr>
      </w:pPr>
    </w:p>
    <w:p w:rsidR="00D23FC2" w:rsidRDefault="00D23FC2" w:rsidP="00314DF0">
      <w:pPr>
        <w:ind w:left="3600" w:firstLine="720"/>
        <w:rPr>
          <w:sz w:val="16"/>
          <w:szCs w:val="16"/>
        </w:rPr>
      </w:pPr>
    </w:p>
    <w:p w:rsidR="006C7CF4" w:rsidRDefault="006C7CF4" w:rsidP="000F332F">
      <w:pPr>
        <w:rPr>
          <w:sz w:val="16"/>
          <w:szCs w:val="16"/>
        </w:rPr>
      </w:pPr>
    </w:p>
    <w:p w:rsidR="00314DF0" w:rsidRDefault="00314DF0" w:rsidP="000F332F">
      <w:pPr>
        <w:rPr>
          <w:sz w:val="16"/>
          <w:szCs w:val="16"/>
        </w:rPr>
      </w:pPr>
    </w:p>
    <w:p w:rsidR="00314DF0" w:rsidRDefault="00314DF0" w:rsidP="000F332F">
      <w:pPr>
        <w:rPr>
          <w:sz w:val="16"/>
          <w:szCs w:val="16"/>
        </w:rPr>
      </w:pPr>
    </w:p>
    <w:p w:rsidR="00314DF0" w:rsidRDefault="00314DF0" w:rsidP="000F332F">
      <w:pPr>
        <w:rPr>
          <w:sz w:val="16"/>
          <w:szCs w:val="16"/>
        </w:rPr>
      </w:pPr>
    </w:p>
    <w:p w:rsidR="00314DF0" w:rsidRDefault="00314DF0" w:rsidP="000F332F">
      <w:pPr>
        <w:rPr>
          <w:sz w:val="16"/>
          <w:szCs w:val="16"/>
        </w:rPr>
      </w:pPr>
    </w:p>
    <w:p w:rsidR="00314DF0" w:rsidRDefault="00314DF0" w:rsidP="000F332F">
      <w:pPr>
        <w:rPr>
          <w:sz w:val="16"/>
          <w:szCs w:val="16"/>
        </w:rPr>
      </w:pPr>
    </w:p>
    <w:p w:rsidR="00AE4460" w:rsidRDefault="00AE4460" w:rsidP="000F332F">
      <w:pPr>
        <w:rPr>
          <w:sz w:val="16"/>
          <w:szCs w:val="16"/>
        </w:rPr>
      </w:pPr>
      <w:r>
        <w:rPr>
          <w:sz w:val="16"/>
          <w:szCs w:val="16"/>
        </w:rPr>
        <w:t xml:space="preserve">                                                                                              </w:t>
      </w:r>
    </w:p>
    <w:p w:rsidR="006C7CF4" w:rsidRPr="006C7CF4" w:rsidRDefault="006C7CF4" w:rsidP="000F332F">
      <w:pPr>
        <w:rPr>
          <w:sz w:val="16"/>
          <w:szCs w:val="16"/>
        </w:rPr>
      </w:pPr>
    </w:p>
    <w:p w:rsidR="00C86E6F" w:rsidRDefault="00C86E6F" w:rsidP="000F332F">
      <w:pPr>
        <w:rPr>
          <w:sz w:val="24"/>
        </w:rPr>
      </w:pPr>
    </w:p>
    <w:p w:rsidR="00C86E6F" w:rsidRDefault="00D222F5" w:rsidP="000F332F">
      <w:pPr>
        <w:rPr>
          <w:sz w:val="24"/>
        </w:rPr>
      </w:pPr>
      <w:r>
        <w:rPr>
          <w:sz w:val="24"/>
        </w:rPr>
        <w:t xml:space="preserve"> </w:t>
      </w:r>
    </w:p>
    <w:sectPr w:rsidR="00C86E6F" w:rsidSect="00365CF0">
      <w:footerReference w:type="default" r:id="rId10"/>
      <w:footerReference w:type="first" r:id="rId11"/>
      <w:type w:val="continuous"/>
      <w:pgSz w:w="12240" w:h="15840" w:code="1"/>
      <w:pgMar w:top="2016" w:right="1440" w:bottom="1440" w:left="1440" w:header="720" w:footer="720" w:gutter="0"/>
      <w:paperSrc w:first="1" w:other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8738F" w:rsidRDefault="0068738F">
      <w:r>
        <w:separator/>
      </w:r>
    </w:p>
  </w:endnote>
  <w:endnote w:type="continuationSeparator" w:id="0">
    <w:p w:rsidR="0068738F" w:rsidRDefault="006873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B5EEE" w:rsidRPr="005F3406" w:rsidRDefault="002B5EEE" w:rsidP="002B5EEE">
    <w:pPr>
      <w:pStyle w:val="Footer"/>
      <w:tabs>
        <w:tab w:val="clear" w:pos="4320"/>
        <w:tab w:val="clear" w:pos="8640"/>
      </w:tabs>
      <w:jc w:val="center"/>
      <w:rPr>
        <w:rFonts w:ascii="Rockwell" w:hAnsi="Rockwell"/>
      </w:rPr>
    </w:pPr>
    <w:r>
      <w:rPr>
        <w:rFonts w:ascii="Rockwell" w:hAnsi="Rockwell"/>
      </w:rPr>
      <w:t>Celebrating 120 Years of Insurance Regulation</w:t>
    </w:r>
    <w:r>
      <w:rPr>
        <w:rFonts w:ascii="Rockwell" w:hAnsi="Rockwell"/>
      </w:rPr>
      <w:br/>
      <w:t>1897 - 2017</w:t>
    </w:r>
  </w:p>
  <w:p w:rsidR="002B5EEE" w:rsidRDefault="002B5EEE" w:rsidP="002B5EEE">
    <w:pPr>
      <w:pStyle w:val="Footer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965FB" w:rsidRDefault="002965FB">
    <w:pPr>
      <w:pStyle w:val="Footer"/>
      <w:jc w:val="center"/>
      <w:rPr>
        <w:rFonts w:ascii="Arial" w:hAnsi="Arial"/>
        <w:smallCaps/>
      </w:rPr>
    </w:pPr>
    <w:r>
      <w:rPr>
        <w:rFonts w:ascii="Arial" w:hAnsi="Arial"/>
        <w:smallCaps/>
      </w:rPr>
      <w:t>Equal Opportunity Employer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8738F" w:rsidRDefault="0068738F">
      <w:r>
        <w:separator/>
      </w:r>
    </w:p>
  </w:footnote>
  <w:footnote w:type="continuationSeparator" w:id="0">
    <w:p w:rsidR="0068738F" w:rsidRDefault="0068738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n-US" w:vendorID="8" w:dllVersion="513" w:checkStyle="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1F2A"/>
    <w:rsid w:val="000277B1"/>
    <w:rsid w:val="00040A4F"/>
    <w:rsid w:val="0005550E"/>
    <w:rsid w:val="000575EF"/>
    <w:rsid w:val="00070CB1"/>
    <w:rsid w:val="00072E27"/>
    <w:rsid w:val="000739C0"/>
    <w:rsid w:val="000A0BE1"/>
    <w:rsid w:val="000A5259"/>
    <w:rsid w:val="000E5530"/>
    <w:rsid w:val="000F332F"/>
    <w:rsid w:val="0010623D"/>
    <w:rsid w:val="00133896"/>
    <w:rsid w:val="00140E35"/>
    <w:rsid w:val="00144D4E"/>
    <w:rsid w:val="00147FBC"/>
    <w:rsid w:val="001613E5"/>
    <w:rsid w:val="00166146"/>
    <w:rsid w:val="001701A6"/>
    <w:rsid w:val="00173CFC"/>
    <w:rsid w:val="001A1840"/>
    <w:rsid w:val="001A530B"/>
    <w:rsid w:val="001C013A"/>
    <w:rsid w:val="001C457E"/>
    <w:rsid w:val="001F058E"/>
    <w:rsid w:val="001F4234"/>
    <w:rsid w:val="00204AE8"/>
    <w:rsid w:val="00207C7E"/>
    <w:rsid w:val="00212D40"/>
    <w:rsid w:val="00215FA3"/>
    <w:rsid w:val="002167A4"/>
    <w:rsid w:val="00232CDB"/>
    <w:rsid w:val="00250F6A"/>
    <w:rsid w:val="002606FE"/>
    <w:rsid w:val="00263A73"/>
    <w:rsid w:val="00282438"/>
    <w:rsid w:val="0028352E"/>
    <w:rsid w:val="002965FB"/>
    <w:rsid w:val="002A59C8"/>
    <w:rsid w:val="002B5EEE"/>
    <w:rsid w:val="002C744A"/>
    <w:rsid w:val="00304B83"/>
    <w:rsid w:val="003100DE"/>
    <w:rsid w:val="00312EF8"/>
    <w:rsid w:val="00314DF0"/>
    <w:rsid w:val="003167C1"/>
    <w:rsid w:val="0032722B"/>
    <w:rsid w:val="003572F2"/>
    <w:rsid w:val="00365CF0"/>
    <w:rsid w:val="003726AE"/>
    <w:rsid w:val="00377543"/>
    <w:rsid w:val="00387D86"/>
    <w:rsid w:val="0039450F"/>
    <w:rsid w:val="00397AA5"/>
    <w:rsid w:val="003D17B2"/>
    <w:rsid w:val="003D5121"/>
    <w:rsid w:val="003E32F5"/>
    <w:rsid w:val="003E39BC"/>
    <w:rsid w:val="003E6385"/>
    <w:rsid w:val="003E6CA4"/>
    <w:rsid w:val="003F7D75"/>
    <w:rsid w:val="00416CA0"/>
    <w:rsid w:val="00417A91"/>
    <w:rsid w:val="00431022"/>
    <w:rsid w:val="00462959"/>
    <w:rsid w:val="004673A0"/>
    <w:rsid w:val="00482414"/>
    <w:rsid w:val="00494B2F"/>
    <w:rsid w:val="004C20E3"/>
    <w:rsid w:val="004D04C8"/>
    <w:rsid w:val="004E506C"/>
    <w:rsid w:val="00511453"/>
    <w:rsid w:val="00512639"/>
    <w:rsid w:val="005237B8"/>
    <w:rsid w:val="00524E83"/>
    <w:rsid w:val="00536728"/>
    <w:rsid w:val="005543F2"/>
    <w:rsid w:val="00574C8C"/>
    <w:rsid w:val="00582310"/>
    <w:rsid w:val="005930D6"/>
    <w:rsid w:val="005A6A0A"/>
    <w:rsid w:val="005B4F7A"/>
    <w:rsid w:val="005E40D8"/>
    <w:rsid w:val="005E441B"/>
    <w:rsid w:val="005F16E3"/>
    <w:rsid w:val="006002B9"/>
    <w:rsid w:val="00623975"/>
    <w:rsid w:val="00627B49"/>
    <w:rsid w:val="0063563B"/>
    <w:rsid w:val="00640F7D"/>
    <w:rsid w:val="0064654B"/>
    <w:rsid w:val="00653A65"/>
    <w:rsid w:val="006546EE"/>
    <w:rsid w:val="0068738F"/>
    <w:rsid w:val="0068753F"/>
    <w:rsid w:val="006941E0"/>
    <w:rsid w:val="006B65DB"/>
    <w:rsid w:val="006C7CF4"/>
    <w:rsid w:val="00737AAC"/>
    <w:rsid w:val="00740A08"/>
    <w:rsid w:val="0076192F"/>
    <w:rsid w:val="0077079F"/>
    <w:rsid w:val="00776937"/>
    <w:rsid w:val="00782B29"/>
    <w:rsid w:val="00787907"/>
    <w:rsid w:val="00796030"/>
    <w:rsid w:val="007A093D"/>
    <w:rsid w:val="007C3390"/>
    <w:rsid w:val="007D2055"/>
    <w:rsid w:val="007F0978"/>
    <w:rsid w:val="007F6457"/>
    <w:rsid w:val="007F7A07"/>
    <w:rsid w:val="0081463B"/>
    <w:rsid w:val="00820630"/>
    <w:rsid w:val="00830FC2"/>
    <w:rsid w:val="008336D9"/>
    <w:rsid w:val="0083495E"/>
    <w:rsid w:val="0084649E"/>
    <w:rsid w:val="0085019B"/>
    <w:rsid w:val="00851C16"/>
    <w:rsid w:val="008B4436"/>
    <w:rsid w:val="008B53D3"/>
    <w:rsid w:val="008C3552"/>
    <w:rsid w:val="0090280B"/>
    <w:rsid w:val="00912F04"/>
    <w:rsid w:val="009163A6"/>
    <w:rsid w:val="00923080"/>
    <w:rsid w:val="00931CB6"/>
    <w:rsid w:val="00990649"/>
    <w:rsid w:val="00990C4B"/>
    <w:rsid w:val="009C3259"/>
    <w:rsid w:val="009D7EF3"/>
    <w:rsid w:val="009F12D7"/>
    <w:rsid w:val="00A21BD3"/>
    <w:rsid w:val="00A251F4"/>
    <w:rsid w:val="00A357B4"/>
    <w:rsid w:val="00A42EC4"/>
    <w:rsid w:val="00A73BD4"/>
    <w:rsid w:val="00A91275"/>
    <w:rsid w:val="00A92CBF"/>
    <w:rsid w:val="00AA778E"/>
    <w:rsid w:val="00AB588F"/>
    <w:rsid w:val="00AC76B0"/>
    <w:rsid w:val="00AD294A"/>
    <w:rsid w:val="00AE3658"/>
    <w:rsid w:val="00AE380C"/>
    <w:rsid w:val="00AE4460"/>
    <w:rsid w:val="00AF27C0"/>
    <w:rsid w:val="00B06C09"/>
    <w:rsid w:val="00B07200"/>
    <w:rsid w:val="00B11D0B"/>
    <w:rsid w:val="00B20D3A"/>
    <w:rsid w:val="00B3140E"/>
    <w:rsid w:val="00B44B92"/>
    <w:rsid w:val="00B47BE3"/>
    <w:rsid w:val="00B50E1B"/>
    <w:rsid w:val="00B57EB2"/>
    <w:rsid w:val="00B6663B"/>
    <w:rsid w:val="00B745A4"/>
    <w:rsid w:val="00B9406B"/>
    <w:rsid w:val="00BA4340"/>
    <w:rsid w:val="00BB1E5C"/>
    <w:rsid w:val="00BB1F2A"/>
    <w:rsid w:val="00BB22ED"/>
    <w:rsid w:val="00BD7E63"/>
    <w:rsid w:val="00BE6B04"/>
    <w:rsid w:val="00BF0E8A"/>
    <w:rsid w:val="00BF1FB7"/>
    <w:rsid w:val="00BF52A4"/>
    <w:rsid w:val="00BF6C1F"/>
    <w:rsid w:val="00C1458E"/>
    <w:rsid w:val="00C271B4"/>
    <w:rsid w:val="00C30199"/>
    <w:rsid w:val="00C34082"/>
    <w:rsid w:val="00C3653B"/>
    <w:rsid w:val="00C37C42"/>
    <w:rsid w:val="00C47F4D"/>
    <w:rsid w:val="00C52B32"/>
    <w:rsid w:val="00C75EA1"/>
    <w:rsid w:val="00C86E6F"/>
    <w:rsid w:val="00C92908"/>
    <w:rsid w:val="00C94618"/>
    <w:rsid w:val="00CB20A6"/>
    <w:rsid w:val="00CD0262"/>
    <w:rsid w:val="00CE7E0B"/>
    <w:rsid w:val="00CF2561"/>
    <w:rsid w:val="00D016BC"/>
    <w:rsid w:val="00D14DB2"/>
    <w:rsid w:val="00D222F5"/>
    <w:rsid w:val="00D23FC2"/>
    <w:rsid w:val="00D37C50"/>
    <w:rsid w:val="00D61608"/>
    <w:rsid w:val="00D821EF"/>
    <w:rsid w:val="00DB5C4A"/>
    <w:rsid w:val="00DD1484"/>
    <w:rsid w:val="00DE3E61"/>
    <w:rsid w:val="00DF1B4C"/>
    <w:rsid w:val="00E06CB7"/>
    <w:rsid w:val="00E14DF3"/>
    <w:rsid w:val="00E3022A"/>
    <w:rsid w:val="00E43EC9"/>
    <w:rsid w:val="00E52289"/>
    <w:rsid w:val="00E540CB"/>
    <w:rsid w:val="00E640D9"/>
    <w:rsid w:val="00E65EAB"/>
    <w:rsid w:val="00EA06A1"/>
    <w:rsid w:val="00EB3C5A"/>
    <w:rsid w:val="00EB4274"/>
    <w:rsid w:val="00EC2B6B"/>
    <w:rsid w:val="00ED3034"/>
    <w:rsid w:val="00EF08C0"/>
    <w:rsid w:val="00EF2C1E"/>
    <w:rsid w:val="00F0000C"/>
    <w:rsid w:val="00F049C1"/>
    <w:rsid w:val="00F127EB"/>
    <w:rsid w:val="00F30CEB"/>
    <w:rsid w:val="00F4223A"/>
    <w:rsid w:val="00F447A2"/>
    <w:rsid w:val="00F50AB7"/>
    <w:rsid w:val="00F902C9"/>
    <w:rsid w:val="00F9334C"/>
    <w:rsid w:val="00F9433F"/>
    <w:rsid w:val="00FA2A9C"/>
    <w:rsid w:val="00FC6B3A"/>
    <w:rsid w:val="00FD43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5FAF3F0"/>
  <w15:docId w15:val="{7A6BF441-3A00-4BC7-B1CE-A309CDCD47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65CF0"/>
  </w:style>
  <w:style w:type="paragraph" w:styleId="Heading1">
    <w:name w:val="heading 1"/>
    <w:basedOn w:val="Normal"/>
    <w:next w:val="Normal"/>
    <w:qFormat/>
    <w:rsid w:val="00365CF0"/>
    <w:pPr>
      <w:keepNext/>
      <w:jc w:val="center"/>
      <w:outlineLvl w:val="0"/>
    </w:pPr>
    <w:rPr>
      <w:sz w:val="32"/>
    </w:rPr>
  </w:style>
  <w:style w:type="paragraph" w:styleId="Heading2">
    <w:name w:val="heading 2"/>
    <w:basedOn w:val="Normal"/>
    <w:next w:val="Normal"/>
    <w:qFormat/>
    <w:rsid w:val="00365CF0"/>
    <w:pPr>
      <w:keepNext/>
      <w:jc w:val="center"/>
      <w:outlineLvl w:val="1"/>
    </w:pPr>
    <w:rPr>
      <w:sz w:val="28"/>
    </w:rPr>
  </w:style>
  <w:style w:type="paragraph" w:styleId="Heading3">
    <w:name w:val="heading 3"/>
    <w:basedOn w:val="Normal"/>
    <w:next w:val="Normal"/>
    <w:qFormat/>
    <w:rsid w:val="00365CF0"/>
    <w:pPr>
      <w:keepNext/>
      <w:jc w:val="center"/>
      <w:outlineLvl w:val="2"/>
    </w:pPr>
    <w:rPr>
      <w:sz w:val="24"/>
    </w:rPr>
  </w:style>
  <w:style w:type="paragraph" w:styleId="Heading4">
    <w:name w:val="heading 4"/>
    <w:basedOn w:val="Normal"/>
    <w:next w:val="Normal"/>
    <w:qFormat/>
    <w:rsid w:val="00365CF0"/>
    <w:pPr>
      <w:keepNext/>
      <w:jc w:val="center"/>
      <w:outlineLvl w:val="3"/>
    </w:pPr>
    <w:rPr>
      <w:sz w:val="26"/>
    </w:rPr>
  </w:style>
  <w:style w:type="paragraph" w:styleId="Heading5">
    <w:name w:val="heading 5"/>
    <w:basedOn w:val="Normal"/>
    <w:next w:val="Normal"/>
    <w:link w:val="Heading5Char"/>
    <w:semiHidden/>
    <w:unhideWhenUsed/>
    <w:qFormat/>
    <w:rsid w:val="000F332F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365CF0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365CF0"/>
    <w:pPr>
      <w:tabs>
        <w:tab w:val="center" w:pos="4320"/>
        <w:tab w:val="right" w:pos="8640"/>
      </w:tabs>
    </w:pPr>
  </w:style>
  <w:style w:type="paragraph" w:styleId="EnvelopeAddress">
    <w:name w:val="envelope address"/>
    <w:basedOn w:val="Normal"/>
    <w:rsid w:val="00365CF0"/>
    <w:pPr>
      <w:framePr w:w="7920" w:h="1980" w:hRule="exact" w:hSpace="180" w:wrap="auto" w:hAnchor="page" w:xAlign="center" w:yAlign="bottom"/>
      <w:ind w:left="2880"/>
    </w:pPr>
    <w:rPr>
      <w:rFonts w:ascii="Arial" w:hAnsi="Arial"/>
      <w:caps/>
      <w:sz w:val="24"/>
    </w:rPr>
  </w:style>
  <w:style w:type="paragraph" w:styleId="BalloonText">
    <w:name w:val="Balloon Text"/>
    <w:basedOn w:val="Normal"/>
    <w:link w:val="BalloonTextChar"/>
    <w:rsid w:val="00C3653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C3653B"/>
    <w:rPr>
      <w:rFonts w:ascii="Tahoma" w:hAnsi="Tahoma" w:cs="Tahoma"/>
      <w:sz w:val="16"/>
      <w:szCs w:val="16"/>
    </w:rPr>
  </w:style>
  <w:style w:type="character" w:customStyle="1" w:styleId="Heading5Char">
    <w:name w:val="Heading 5 Char"/>
    <w:basedOn w:val="DefaultParagraphFont"/>
    <w:link w:val="Heading5"/>
    <w:semiHidden/>
    <w:rsid w:val="000F332F"/>
    <w:rPr>
      <w:rFonts w:asciiTheme="majorHAnsi" w:eastAsiaTheme="majorEastAsia" w:hAnsiTheme="majorHAnsi" w:cstheme="majorBidi"/>
      <w:color w:val="243F60" w:themeColor="accent1" w:themeShade="7F"/>
    </w:rPr>
  </w:style>
  <w:style w:type="character" w:styleId="Emphasis">
    <w:name w:val="Emphasis"/>
    <w:basedOn w:val="DefaultParagraphFont"/>
    <w:qFormat/>
    <w:rsid w:val="00C75EA1"/>
    <w:rPr>
      <w:i/>
      <w:iCs/>
    </w:rPr>
  </w:style>
  <w:style w:type="paragraph" w:styleId="NoSpacing">
    <w:name w:val="No Spacing"/>
    <w:uiPriority w:val="1"/>
    <w:qFormat/>
    <w:rsid w:val="00B57EB2"/>
    <w:rPr>
      <w:rFonts w:ascii="Calibri" w:eastAsia="Calibri" w:hAnsi="Calibri"/>
      <w:sz w:val="22"/>
      <w:szCs w:val="22"/>
    </w:rPr>
  </w:style>
  <w:style w:type="character" w:styleId="Hyperlink">
    <w:name w:val="Hyperlink"/>
    <w:basedOn w:val="DefaultParagraphFont"/>
    <w:rsid w:val="0076192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0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My%20Documents\SFM%20Letterhead%202017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1DD801-AF5C-4512-AA3B-43DDE42223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SFM Letterhead 2017</Template>
  <TotalTime>37</TotalTime>
  <Pages>2</Pages>
  <Words>397</Words>
  <Characters>2263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Alabama Insurance Dept</Company>
  <LinksUpToDate>false</LinksUpToDate>
  <CharactersWithSpaces>2655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Womble, Alesha</dc:creator>
  <cp:lastModifiedBy>Womble, Alesha</cp:lastModifiedBy>
  <cp:revision>3</cp:revision>
  <cp:lastPrinted>2017-01-05T20:53:00Z</cp:lastPrinted>
  <dcterms:created xsi:type="dcterms:W3CDTF">2018-07-17T16:07:00Z</dcterms:created>
  <dcterms:modified xsi:type="dcterms:W3CDTF">2018-11-28T19:14:00Z</dcterms:modified>
</cp:coreProperties>
</file>